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0AE" w:rsidRPr="0018795F" w:rsidRDefault="007650AE" w:rsidP="007650AE">
      <w:pPr>
        <w:rPr>
          <w:rFonts w:ascii="Times New Roman" w:hAnsi="Times New Roman" w:cs="Times New Roman"/>
          <w:b/>
          <w:sz w:val="24"/>
          <w:szCs w:val="24"/>
        </w:rPr>
      </w:pPr>
      <w:r w:rsidRPr="002F5994">
        <w:rPr>
          <w:rFonts w:ascii="Times New Roman" w:hAnsi="Times New Roman" w:cs="Times New Roman"/>
          <w:b/>
          <w:sz w:val="24"/>
          <w:szCs w:val="24"/>
        </w:rPr>
        <w:t>znak sprawy</w:t>
      </w:r>
      <w:r w:rsidR="00B262FA" w:rsidRPr="002F59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78BE" w:rsidRPr="002F5994">
        <w:rPr>
          <w:rFonts w:ascii="Times New Roman" w:hAnsi="Times New Roman" w:cs="Times New Roman"/>
          <w:b/>
          <w:sz w:val="24"/>
          <w:szCs w:val="24"/>
        </w:rPr>
        <w:t>ZO</w:t>
      </w:r>
      <w:r w:rsidR="002F5994" w:rsidRPr="002F5994">
        <w:rPr>
          <w:rFonts w:ascii="Times New Roman" w:hAnsi="Times New Roman" w:cs="Times New Roman"/>
          <w:b/>
          <w:sz w:val="24"/>
          <w:szCs w:val="24"/>
        </w:rPr>
        <w:t>/05/09</w:t>
      </w:r>
      <w:r w:rsidR="00DD697E" w:rsidRPr="002F5994">
        <w:rPr>
          <w:rFonts w:ascii="Times New Roman" w:hAnsi="Times New Roman" w:cs="Times New Roman"/>
          <w:b/>
          <w:sz w:val="24"/>
          <w:szCs w:val="24"/>
        </w:rPr>
        <w:t>/MR/2022</w:t>
      </w:r>
      <w:r w:rsidR="00FE31C2">
        <w:rPr>
          <w:rFonts w:ascii="Times New Roman" w:hAnsi="Times New Roman" w:cs="Times New Roman"/>
          <w:b/>
          <w:sz w:val="24"/>
          <w:szCs w:val="24"/>
        </w:rPr>
        <w:tab/>
      </w:r>
      <w:r w:rsidR="00FE31C2">
        <w:rPr>
          <w:rFonts w:ascii="Times New Roman" w:hAnsi="Times New Roman" w:cs="Times New Roman"/>
          <w:b/>
          <w:sz w:val="24"/>
          <w:szCs w:val="24"/>
        </w:rPr>
        <w:tab/>
      </w:r>
      <w:r w:rsidR="00FE31C2">
        <w:rPr>
          <w:rFonts w:ascii="Times New Roman" w:hAnsi="Times New Roman" w:cs="Times New Roman"/>
          <w:b/>
          <w:sz w:val="24"/>
          <w:szCs w:val="24"/>
        </w:rPr>
        <w:tab/>
      </w:r>
      <w:r w:rsidR="00FE31C2">
        <w:rPr>
          <w:rFonts w:ascii="Times New Roman" w:hAnsi="Times New Roman" w:cs="Times New Roman"/>
          <w:b/>
          <w:sz w:val="24"/>
          <w:szCs w:val="24"/>
        </w:rPr>
        <w:tab/>
      </w:r>
      <w:r w:rsidR="00FE31C2">
        <w:rPr>
          <w:rFonts w:ascii="Times New Roman" w:hAnsi="Times New Roman" w:cs="Times New Roman"/>
          <w:b/>
          <w:sz w:val="24"/>
          <w:szCs w:val="24"/>
        </w:rPr>
        <w:tab/>
      </w:r>
      <w:r w:rsidR="00FE31C2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bookmarkStart w:id="0" w:name="_GoBack"/>
      <w:bookmarkEnd w:id="0"/>
      <w:r w:rsidR="00FE31C2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F93A66" w:rsidRPr="0018795F" w:rsidRDefault="006502DA" w:rsidP="006502D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795F">
        <w:rPr>
          <w:rFonts w:ascii="Times New Roman" w:eastAsia="Calibri" w:hAnsi="Times New Roman" w:cs="Times New Roman"/>
          <w:b/>
          <w:sz w:val="24"/>
          <w:szCs w:val="24"/>
        </w:rPr>
        <w:t>FORMULARZ OFERTY</w:t>
      </w:r>
    </w:p>
    <w:p w:rsidR="007A135F" w:rsidRDefault="006502DA" w:rsidP="009C7CA5">
      <w:pPr>
        <w:tabs>
          <w:tab w:val="right" w:leader="dot" w:pos="5722"/>
          <w:tab w:val="right" w:pos="6317"/>
          <w:tab w:val="right" w:leader="dot" w:pos="8505"/>
        </w:tabs>
        <w:spacing w:after="163" w:line="26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 xml:space="preserve">W odpowiedzi na zapytanie ofertowe </w:t>
      </w:r>
      <w:r w:rsidR="009C7CA5" w:rsidRPr="0018795F">
        <w:rPr>
          <w:rFonts w:ascii="Times New Roman" w:hAnsi="Times New Roman" w:cs="Times New Roman"/>
          <w:sz w:val="24"/>
          <w:szCs w:val="24"/>
        </w:rPr>
        <w:t>n</w:t>
      </w:r>
      <w:r w:rsidRPr="0018795F">
        <w:rPr>
          <w:rFonts w:ascii="Times New Roman" w:hAnsi="Times New Roman" w:cs="Times New Roman"/>
          <w:sz w:val="24"/>
          <w:szCs w:val="24"/>
        </w:rPr>
        <w:t>r</w:t>
      </w:r>
      <w:r w:rsidR="00B262FA" w:rsidRPr="0018795F">
        <w:rPr>
          <w:rFonts w:ascii="Times New Roman" w:hAnsi="Times New Roman" w:cs="Times New Roman"/>
          <w:sz w:val="24"/>
          <w:szCs w:val="24"/>
        </w:rPr>
        <w:t xml:space="preserve"> </w:t>
      </w:r>
      <w:r w:rsidR="00A107FD" w:rsidRPr="0018795F">
        <w:rPr>
          <w:rFonts w:ascii="Times New Roman" w:hAnsi="Times New Roman" w:cs="Times New Roman"/>
          <w:b/>
          <w:sz w:val="24"/>
          <w:szCs w:val="24"/>
        </w:rPr>
        <w:t>ZO/</w:t>
      </w:r>
      <w:r w:rsidR="002F5994">
        <w:rPr>
          <w:rFonts w:ascii="Times New Roman" w:hAnsi="Times New Roman" w:cs="Times New Roman"/>
          <w:b/>
          <w:sz w:val="24"/>
          <w:szCs w:val="24"/>
        </w:rPr>
        <w:t>05</w:t>
      </w:r>
      <w:r w:rsidR="007101E4" w:rsidRPr="0018795F">
        <w:rPr>
          <w:rFonts w:ascii="Times New Roman" w:hAnsi="Times New Roman" w:cs="Times New Roman"/>
          <w:b/>
          <w:sz w:val="24"/>
          <w:szCs w:val="24"/>
        </w:rPr>
        <w:t>/</w:t>
      </w:r>
      <w:r w:rsidR="002F5994">
        <w:rPr>
          <w:rFonts w:ascii="Times New Roman" w:hAnsi="Times New Roman" w:cs="Times New Roman"/>
          <w:b/>
          <w:sz w:val="24"/>
          <w:szCs w:val="24"/>
        </w:rPr>
        <w:t>09</w:t>
      </w:r>
      <w:r w:rsidR="009278BE">
        <w:rPr>
          <w:rFonts w:ascii="Times New Roman" w:hAnsi="Times New Roman" w:cs="Times New Roman"/>
          <w:b/>
          <w:sz w:val="24"/>
          <w:szCs w:val="24"/>
        </w:rPr>
        <w:t>/</w:t>
      </w:r>
      <w:r w:rsidR="00D3241D" w:rsidRPr="0018795F">
        <w:rPr>
          <w:rFonts w:ascii="Times New Roman" w:hAnsi="Times New Roman" w:cs="Times New Roman"/>
          <w:b/>
          <w:sz w:val="24"/>
          <w:szCs w:val="24"/>
        </w:rPr>
        <w:t>MR/</w:t>
      </w:r>
      <w:r w:rsidR="00D3241D" w:rsidRPr="007A135F">
        <w:rPr>
          <w:rFonts w:ascii="Times New Roman" w:hAnsi="Times New Roman" w:cs="Times New Roman"/>
          <w:b/>
          <w:sz w:val="24"/>
          <w:szCs w:val="24"/>
        </w:rPr>
        <w:t>2022</w:t>
      </w:r>
      <w:r w:rsidR="009C7CA5" w:rsidRPr="007A13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135F">
        <w:rPr>
          <w:rFonts w:ascii="Times New Roman" w:hAnsi="Times New Roman" w:cs="Times New Roman"/>
          <w:b/>
          <w:sz w:val="24"/>
          <w:szCs w:val="24"/>
        </w:rPr>
        <w:t>z</w:t>
      </w:r>
      <w:r w:rsidRPr="007A135F">
        <w:rPr>
          <w:rFonts w:ascii="Times New Roman" w:hAnsi="Times New Roman" w:cs="Times New Roman"/>
          <w:b/>
          <w:sz w:val="24"/>
          <w:szCs w:val="24"/>
        </w:rPr>
        <w:tab/>
        <w:t xml:space="preserve"> dnia</w:t>
      </w:r>
      <w:r w:rsidR="00211CF0" w:rsidRPr="007A13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1E36">
        <w:rPr>
          <w:rFonts w:ascii="Times New Roman" w:hAnsi="Times New Roman" w:cs="Times New Roman"/>
          <w:b/>
          <w:sz w:val="24"/>
          <w:szCs w:val="24"/>
        </w:rPr>
        <w:t>15.09.</w:t>
      </w:r>
      <w:r w:rsidR="00211CF0" w:rsidRPr="007A135F">
        <w:rPr>
          <w:rFonts w:ascii="Times New Roman" w:hAnsi="Times New Roman" w:cs="Times New Roman"/>
          <w:b/>
          <w:sz w:val="24"/>
          <w:szCs w:val="24"/>
        </w:rPr>
        <w:t>2022r.</w:t>
      </w:r>
      <w:r w:rsidR="007A135F">
        <w:rPr>
          <w:rFonts w:ascii="Times New Roman" w:hAnsi="Times New Roman" w:cs="Times New Roman"/>
          <w:b/>
          <w:sz w:val="24"/>
          <w:szCs w:val="24"/>
        </w:rPr>
        <w:t>:</w:t>
      </w:r>
    </w:p>
    <w:p w:rsidR="00732729" w:rsidRPr="00732729" w:rsidRDefault="00732729" w:rsidP="00732729">
      <w:pPr>
        <w:tabs>
          <w:tab w:val="right" w:leader="dot" w:pos="5722"/>
          <w:tab w:val="right" w:pos="6317"/>
          <w:tab w:val="right" w:leader="dot" w:pos="8505"/>
        </w:tabs>
        <w:spacing w:after="163" w:line="260" w:lineRule="exac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32729">
        <w:rPr>
          <w:rFonts w:ascii="Times New Roman" w:eastAsia="Calibri" w:hAnsi="Times New Roman" w:cs="Times New Roman"/>
          <w:b/>
          <w:sz w:val="24"/>
          <w:szCs w:val="24"/>
        </w:rPr>
        <w:t>Usługa przeprowadzenia audytu zgodnie z Zarządzeniem nr 68/2022/</w:t>
      </w:r>
      <w:proofErr w:type="spellStart"/>
      <w:r w:rsidRPr="00732729">
        <w:rPr>
          <w:rFonts w:ascii="Times New Roman" w:eastAsia="Calibri" w:hAnsi="Times New Roman" w:cs="Times New Roman"/>
          <w:b/>
          <w:sz w:val="24"/>
          <w:szCs w:val="24"/>
        </w:rPr>
        <w:t>BBl</w:t>
      </w:r>
      <w:r w:rsidR="006B7A36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Pr="00732729">
        <w:rPr>
          <w:rFonts w:ascii="Times New Roman" w:eastAsia="Calibri" w:hAnsi="Times New Roman" w:cs="Times New Roman"/>
          <w:b/>
          <w:sz w:val="24"/>
          <w:szCs w:val="24"/>
        </w:rPr>
        <w:t>CD</w:t>
      </w:r>
      <w:proofErr w:type="spellEnd"/>
      <w:r w:rsidRPr="00732729">
        <w:rPr>
          <w:rFonts w:ascii="Times New Roman" w:eastAsia="Calibri" w:hAnsi="Times New Roman" w:cs="Times New Roman"/>
          <w:b/>
          <w:sz w:val="24"/>
          <w:szCs w:val="24"/>
        </w:rPr>
        <w:t xml:space="preserve"> Prezesa NFZ z dnia 20 maja 2022 r.</w:t>
      </w:r>
      <w:r w:rsidR="006B7A36" w:rsidRPr="006B7A3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502DA" w:rsidRPr="007A135F" w:rsidRDefault="006502DA" w:rsidP="006502DA">
      <w:pPr>
        <w:pStyle w:val="Podpistabeli0"/>
        <w:framePr w:w="9192" w:wrap="notBeside" w:vAnchor="text" w:hAnchor="text" w:xAlign="center" w:y="1"/>
        <w:shd w:val="clear" w:color="auto" w:fill="auto"/>
        <w:spacing w:line="190" w:lineRule="exact"/>
        <w:rPr>
          <w:rFonts w:ascii="Times New Roman" w:hAnsi="Times New Roman" w:cs="Times New Roman"/>
          <w:sz w:val="24"/>
          <w:szCs w:val="24"/>
        </w:rPr>
      </w:pPr>
      <w:r w:rsidRPr="007A135F">
        <w:rPr>
          <w:rFonts w:ascii="Times New Roman" w:hAnsi="Times New Roman" w:cs="Times New Roman"/>
          <w:sz w:val="24"/>
          <w:szCs w:val="24"/>
        </w:rPr>
        <w:t>oferuję wykonanie przedmiotu zamówienia za</w:t>
      </w:r>
      <w:r w:rsidR="007F32AD" w:rsidRPr="007A135F">
        <w:rPr>
          <w:rFonts w:ascii="Times New Roman" w:hAnsi="Times New Roman" w:cs="Times New Roman"/>
          <w:sz w:val="24"/>
          <w:szCs w:val="24"/>
        </w:rPr>
        <w:t xml:space="preserve"> niżej wskazanym wynagrodzeniem</w:t>
      </w:r>
      <w:r w:rsidRPr="007A135F">
        <w:rPr>
          <w:rFonts w:ascii="Times New Roman" w:hAnsi="Times New Roman" w:cs="Times New Roman"/>
          <w:sz w:val="24"/>
          <w:szCs w:val="24"/>
        </w:rPr>
        <w:t>:</w:t>
      </w:r>
    </w:p>
    <w:p w:rsidR="006502DA" w:rsidRPr="007A135F" w:rsidRDefault="006502DA" w:rsidP="006502DA">
      <w:pPr>
        <w:framePr w:w="9192" w:wrap="notBeside" w:vAnchor="text" w:hAnchor="text" w:xAlign="center" w:y="1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78"/>
        <w:tblOverlap w:val="never"/>
        <w:tblW w:w="93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2273"/>
        <w:gridCol w:w="709"/>
        <w:gridCol w:w="850"/>
        <w:gridCol w:w="1838"/>
        <w:gridCol w:w="1417"/>
        <w:gridCol w:w="1843"/>
      </w:tblGrid>
      <w:tr w:rsidR="009278BE" w:rsidRPr="007A135F" w:rsidTr="00917FB4">
        <w:trPr>
          <w:trHeight w:hRule="exact" w:val="72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460D56">
            <w:pPr>
              <w:spacing w:after="0" w:line="19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460D56">
            <w:pPr>
              <w:spacing w:after="0" w:line="19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460D56">
            <w:pPr>
              <w:spacing w:after="60" w:line="19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14E">
              <w:rPr>
                <w:rStyle w:val="Teksttreci20"/>
                <w:rFonts w:ascii="Times New Roman" w:hAnsi="Times New Roman" w:cs="Times New Roman"/>
                <w:b/>
                <w:sz w:val="24"/>
                <w:szCs w:val="24"/>
              </w:rPr>
              <w:t>Jedn.</w:t>
            </w:r>
          </w:p>
          <w:p w:rsidR="009278BE" w:rsidRPr="0013714E" w:rsidRDefault="009278BE" w:rsidP="00460D56">
            <w:pPr>
              <w:spacing w:before="60" w:after="0" w:line="19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>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13714E" w:rsidP="0013714E">
            <w:pPr>
              <w:spacing w:before="60" w:after="0" w:line="19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14E">
              <w:rPr>
                <w:rStyle w:val="Teksttreci20"/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9278BE">
            <w:pPr>
              <w:spacing w:after="0" w:line="254" w:lineRule="exact"/>
              <w:jc w:val="center"/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</w:pP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>Wartość netto w PLN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460D56">
            <w:pPr>
              <w:spacing w:after="0" w:line="254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>Stawka</w:t>
            </w: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br/>
              <w:t>VAT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BA1171">
            <w:pPr>
              <w:spacing w:after="0" w:line="25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="00BA1171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>brutto</w:t>
            </w: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 xml:space="preserve"> w PLN</w:t>
            </w:r>
          </w:p>
        </w:tc>
      </w:tr>
      <w:tr w:rsidR="009278BE" w:rsidRPr="007A135F" w:rsidTr="00182EED">
        <w:trPr>
          <w:trHeight w:hRule="exact" w:val="93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13714E" w:rsidP="00460D56">
            <w:pPr>
              <w:spacing w:after="0" w:line="190" w:lineRule="exact"/>
              <w:jc w:val="center"/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</w:pP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13714E" w:rsidP="00460D56">
            <w:pPr>
              <w:spacing w:before="120" w:after="120" w:line="240" w:lineRule="auto"/>
              <w:jc w:val="center"/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</w:pPr>
            <w:r w:rsidRPr="0013714E"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  <w:t>Audyt Cyberbezpieczeństwa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460D56">
            <w:pPr>
              <w:spacing w:after="60" w:line="190" w:lineRule="exact"/>
              <w:jc w:val="center"/>
              <w:rPr>
                <w:rStyle w:val="Teksttreci20"/>
                <w:rFonts w:ascii="Times New Roman" w:hAnsi="Times New Roman" w:cs="Times New Roman"/>
                <w:b/>
                <w:sz w:val="24"/>
                <w:szCs w:val="24"/>
              </w:rPr>
            </w:pPr>
            <w:r w:rsidRPr="0013714E">
              <w:rPr>
                <w:rStyle w:val="Teksttreci20"/>
                <w:rFonts w:ascii="Times New Roman" w:hAnsi="Times New Roman" w:cs="Times New Roman"/>
                <w:b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13714E" w:rsidP="00460D56">
            <w:pPr>
              <w:spacing w:before="60" w:after="0" w:line="190" w:lineRule="exact"/>
              <w:jc w:val="center"/>
              <w:rPr>
                <w:rStyle w:val="Teksttreci2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Style w:val="Teksttreci2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13714E">
            <w:pPr>
              <w:spacing w:after="0" w:line="254" w:lineRule="exact"/>
              <w:jc w:val="center"/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13714E">
            <w:pPr>
              <w:spacing w:after="0" w:line="254" w:lineRule="exact"/>
              <w:jc w:val="center"/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78BE" w:rsidRPr="0013714E" w:rsidRDefault="009278BE" w:rsidP="0013714E">
            <w:pPr>
              <w:spacing w:after="0" w:line="250" w:lineRule="exact"/>
              <w:jc w:val="center"/>
              <w:rPr>
                <w:rStyle w:val="Teksttreci2Pogrubienie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D56" w:rsidRPr="0018795F" w:rsidTr="00917FB4">
        <w:trPr>
          <w:trHeight w:hRule="exact" w:val="492"/>
          <w:jc w:val="center"/>
        </w:trPr>
        <w:tc>
          <w:tcPr>
            <w:tcW w:w="75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60D56" w:rsidRPr="0013714E" w:rsidRDefault="00182EED" w:rsidP="00182EE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 wartość brutto w PLN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0D56" w:rsidRPr="0013714E" w:rsidRDefault="00460D56" w:rsidP="00182EE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502DA" w:rsidRPr="0018795F" w:rsidRDefault="006502DA" w:rsidP="006502DA">
      <w:pPr>
        <w:rPr>
          <w:rFonts w:ascii="Times New Roman" w:hAnsi="Times New Roman" w:cs="Times New Roman"/>
          <w:sz w:val="24"/>
          <w:szCs w:val="24"/>
        </w:rPr>
      </w:pPr>
    </w:p>
    <w:p w:rsidR="006502DA" w:rsidRPr="0018795F" w:rsidRDefault="006502DA" w:rsidP="0013714E">
      <w:pPr>
        <w:widowControl w:val="0"/>
        <w:numPr>
          <w:ilvl w:val="0"/>
          <w:numId w:val="27"/>
        </w:numPr>
        <w:tabs>
          <w:tab w:val="left" w:pos="368"/>
        </w:tabs>
        <w:spacing w:after="0" w:line="250" w:lineRule="exact"/>
        <w:ind w:left="709" w:hanging="360"/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Oświadczam, że zapoznałem się z zapytaniem ofertowym i nie wynoszę do niego zastrzeżeń.</w:t>
      </w:r>
    </w:p>
    <w:p w:rsidR="006502DA" w:rsidRPr="0018795F" w:rsidRDefault="006502DA" w:rsidP="0013714E">
      <w:pPr>
        <w:widowControl w:val="0"/>
        <w:numPr>
          <w:ilvl w:val="0"/>
          <w:numId w:val="27"/>
        </w:numPr>
        <w:tabs>
          <w:tab w:val="left" w:pos="368"/>
        </w:tabs>
        <w:spacing w:after="0" w:line="250" w:lineRule="exact"/>
        <w:ind w:left="709" w:hanging="360"/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Oświadczam, że oferowane produkty/usługi/roboty budowlane spełniają wymogi określone w opisie przedmiotu zamówienia.</w:t>
      </w:r>
    </w:p>
    <w:p w:rsidR="006502DA" w:rsidRPr="0018795F" w:rsidRDefault="006502DA" w:rsidP="0013714E">
      <w:pPr>
        <w:widowControl w:val="0"/>
        <w:numPr>
          <w:ilvl w:val="0"/>
          <w:numId w:val="27"/>
        </w:numPr>
        <w:tabs>
          <w:tab w:val="left" w:pos="368"/>
        </w:tabs>
        <w:spacing w:after="0" w:line="250" w:lineRule="exact"/>
        <w:ind w:left="709" w:hanging="360"/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Oświadczam, że cena podana w ofercie uwzględnia wszystkie koszty wykonania przedmiotu zamówienia.</w:t>
      </w:r>
    </w:p>
    <w:p w:rsidR="006502DA" w:rsidRPr="0018795F" w:rsidRDefault="006502DA" w:rsidP="0013714E">
      <w:pPr>
        <w:widowControl w:val="0"/>
        <w:numPr>
          <w:ilvl w:val="0"/>
          <w:numId w:val="27"/>
        </w:numPr>
        <w:tabs>
          <w:tab w:val="left" w:pos="368"/>
        </w:tabs>
        <w:spacing w:after="0" w:line="250" w:lineRule="exact"/>
        <w:ind w:left="709" w:hanging="360"/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Zobowiązuję się, w przypadku udzielenia mi zamówienia, do zawarcia umowy w miejscu i terminie wskazanym przez Zamawiającego.</w:t>
      </w:r>
    </w:p>
    <w:p w:rsidR="006502DA" w:rsidRPr="0018795F" w:rsidRDefault="006502DA" w:rsidP="0013714E">
      <w:pPr>
        <w:widowControl w:val="0"/>
        <w:numPr>
          <w:ilvl w:val="0"/>
          <w:numId w:val="27"/>
        </w:numPr>
        <w:tabs>
          <w:tab w:val="left" w:pos="368"/>
        </w:tabs>
        <w:spacing w:after="80" w:line="250" w:lineRule="exact"/>
        <w:ind w:left="709" w:hanging="360"/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Wyrażamy zgodę na warunki płatności określone w zapytaniu ofertowym.</w:t>
      </w:r>
    </w:p>
    <w:p w:rsidR="006502DA" w:rsidRPr="0018795F" w:rsidRDefault="006502DA" w:rsidP="006502DA">
      <w:pPr>
        <w:spacing w:after="0" w:line="374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795F">
        <w:rPr>
          <w:rFonts w:ascii="Times New Roman" w:hAnsi="Times New Roman" w:cs="Times New Roman"/>
          <w:b/>
          <w:sz w:val="24"/>
          <w:szCs w:val="24"/>
        </w:rPr>
        <w:t>Oznaczenie oferenta.</w:t>
      </w:r>
    </w:p>
    <w:p w:rsidR="006502DA" w:rsidRPr="0018795F" w:rsidRDefault="006502DA" w:rsidP="00CB3571">
      <w:pPr>
        <w:tabs>
          <w:tab w:val="left" w:leader="dot" w:pos="8505"/>
        </w:tabs>
        <w:spacing w:after="0" w:line="3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Firma oferenta:</w:t>
      </w:r>
      <w:r w:rsidR="00D3241D" w:rsidRPr="0018795F">
        <w:rPr>
          <w:rFonts w:ascii="Times New Roman" w:hAnsi="Times New Roman" w:cs="Times New Roman"/>
          <w:sz w:val="24"/>
          <w:szCs w:val="24"/>
        </w:rPr>
        <w:t xml:space="preserve"> </w:t>
      </w:r>
      <w:r w:rsidR="00CB3571" w:rsidRPr="0018795F">
        <w:rPr>
          <w:rFonts w:ascii="Times New Roman" w:hAnsi="Times New Roman" w:cs="Times New Roman"/>
          <w:sz w:val="24"/>
          <w:szCs w:val="24"/>
        </w:rPr>
        <w:tab/>
      </w:r>
    </w:p>
    <w:p w:rsidR="00CB3571" w:rsidRPr="0018795F" w:rsidRDefault="00CB3571" w:rsidP="00CB3571">
      <w:pPr>
        <w:tabs>
          <w:tab w:val="left" w:leader="dot" w:pos="8505"/>
        </w:tabs>
        <w:spacing w:after="0" w:line="3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Adres oferenta:</w:t>
      </w:r>
      <w:r w:rsidR="00D3241D" w:rsidRPr="0018795F">
        <w:rPr>
          <w:rFonts w:ascii="Times New Roman" w:hAnsi="Times New Roman" w:cs="Times New Roman"/>
          <w:sz w:val="24"/>
          <w:szCs w:val="24"/>
        </w:rPr>
        <w:t xml:space="preserve"> </w:t>
      </w:r>
      <w:r w:rsidRPr="0018795F">
        <w:rPr>
          <w:rFonts w:ascii="Times New Roman" w:hAnsi="Times New Roman" w:cs="Times New Roman"/>
          <w:sz w:val="24"/>
          <w:szCs w:val="24"/>
        </w:rPr>
        <w:tab/>
      </w:r>
    </w:p>
    <w:p w:rsidR="00CB3571" w:rsidRPr="0018795F" w:rsidRDefault="00CB3571" w:rsidP="00CB3571">
      <w:pPr>
        <w:tabs>
          <w:tab w:val="left" w:leader="dot" w:pos="8505"/>
        </w:tabs>
        <w:spacing w:after="0" w:line="3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KRS/NIP/REGON</w:t>
      </w:r>
      <w:r w:rsidR="007F32AD" w:rsidRPr="0018795F">
        <w:rPr>
          <w:rFonts w:ascii="Times New Roman" w:hAnsi="Times New Roman" w:cs="Times New Roman"/>
          <w:sz w:val="24"/>
          <w:szCs w:val="24"/>
        </w:rPr>
        <w:t xml:space="preserve"> oferenta</w:t>
      </w:r>
      <w:r w:rsidR="00D3241D" w:rsidRPr="0018795F">
        <w:rPr>
          <w:rFonts w:ascii="Times New Roman" w:hAnsi="Times New Roman" w:cs="Times New Roman"/>
          <w:sz w:val="24"/>
          <w:szCs w:val="24"/>
        </w:rPr>
        <w:t>:</w:t>
      </w:r>
      <w:r w:rsidRPr="0018795F">
        <w:rPr>
          <w:rFonts w:ascii="Times New Roman" w:hAnsi="Times New Roman" w:cs="Times New Roman"/>
          <w:sz w:val="24"/>
          <w:szCs w:val="24"/>
        </w:rPr>
        <w:tab/>
      </w:r>
    </w:p>
    <w:p w:rsidR="006502DA" w:rsidRPr="0018795F" w:rsidRDefault="007F32AD" w:rsidP="006502DA">
      <w:pPr>
        <w:tabs>
          <w:tab w:val="left" w:leader="dot" w:pos="8486"/>
        </w:tabs>
        <w:spacing w:after="0" w:line="374" w:lineRule="exact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adres poczty elektroniczne oferenta:</w:t>
      </w:r>
      <w:r w:rsidR="006502DA" w:rsidRPr="0018795F">
        <w:rPr>
          <w:rFonts w:ascii="Times New Roman" w:hAnsi="Times New Roman" w:cs="Times New Roman"/>
          <w:sz w:val="24"/>
          <w:szCs w:val="24"/>
        </w:rPr>
        <w:tab/>
      </w:r>
    </w:p>
    <w:p w:rsidR="007F32AD" w:rsidRPr="0018795F" w:rsidRDefault="007F32AD" w:rsidP="006502DA">
      <w:pPr>
        <w:tabs>
          <w:tab w:val="left" w:leader="dot" w:pos="8486"/>
        </w:tabs>
        <w:spacing w:after="0" w:line="374" w:lineRule="exact"/>
        <w:rPr>
          <w:rFonts w:ascii="Times New Roman" w:hAnsi="Times New Roman" w:cs="Times New Roman"/>
          <w:sz w:val="24"/>
          <w:szCs w:val="24"/>
        </w:rPr>
      </w:pPr>
    </w:p>
    <w:p w:rsidR="009F168D" w:rsidRPr="0018795F" w:rsidRDefault="007F32AD" w:rsidP="00F93A66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……………………….                                                                     …………………………..</w:t>
      </w:r>
    </w:p>
    <w:p w:rsidR="007F32AD" w:rsidRPr="0018795F" w:rsidRDefault="007F32AD" w:rsidP="00F93A66">
      <w:pPr>
        <w:tabs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8795F">
        <w:rPr>
          <w:rFonts w:ascii="Times New Roman" w:hAnsi="Times New Roman" w:cs="Times New Roman"/>
          <w:sz w:val="24"/>
          <w:szCs w:val="24"/>
        </w:rPr>
        <w:t>miejscowość i data                                                                                podpis oferenta</w:t>
      </w:r>
    </w:p>
    <w:sectPr w:rsidR="007F32AD" w:rsidRPr="0018795F" w:rsidSect="009C7CA5">
      <w:head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400" w:rsidRDefault="00A62400" w:rsidP="00A561EA">
      <w:pPr>
        <w:spacing w:after="0" w:line="240" w:lineRule="auto"/>
      </w:pPr>
      <w:r>
        <w:separator/>
      </w:r>
    </w:p>
  </w:endnote>
  <w:endnote w:type="continuationSeparator" w:id="0">
    <w:p w:rsidR="00A62400" w:rsidRDefault="00A62400" w:rsidP="00A56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400" w:rsidRDefault="00A62400" w:rsidP="00A561EA">
      <w:pPr>
        <w:spacing w:after="0" w:line="240" w:lineRule="auto"/>
      </w:pPr>
      <w:r>
        <w:separator/>
      </w:r>
    </w:p>
  </w:footnote>
  <w:footnote w:type="continuationSeparator" w:id="0">
    <w:p w:rsidR="00A62400" w:rsidRDefault="00A62400" w:rsidP="00A56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2AD" w:rsidRDefault="007F32AD">
    <w:pPr>
      <w:pStyle w:val="Nagwek"/>
    </w:pPr>
  </w:p>
  <w:p w:rsidR="006502DA" w:rsidRDefault="006502DA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9153C"/>
    <w:multiLevelType w:val="hybridMultilevel"/>
    <w:tmpl w:val="B9021A7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DEC57A5"/>
    <w:multiLevelType w:val="hybridMultilevel"/>
    <w:tmpl w:val="165AD0E0"/>
    <w:lvl w:ilvl="0" w:tplc="584603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3816263"/>
    <w:multiLevelType w:val="hybridMultilevel"/>
    <w:tmpl w:val="B7E8B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85EE0"/>
    <w:multiLevelType w:val="hybridMultilevel"/>
    <w:tmpl w:val="DED88F8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66300EA"/>
    <w:multiLevelType w:val="hybridMultilevel"/>
    <w:tmpl w:val="5B1823A8"/>
    <w:lvl w:ilvl="0" w:tplc="9294B6D8">
      <w:start w:val="1"/>
      <w:numFmt w:val="bullet"/>
      <w:lvlText w:val="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3492A"/>
    <w:multiLevelType w:val="hybridMultilevel"/>
    <w:tmpl w:val="B7E8B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E0925"/>
    <w:multiLevelType w:val="multilevel"/>
    <w:tmpl w:val="F6B8762A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CF5D90"/>
    <w:multiLevelType w:val="hybridMultilevel"/>
    <w:tmpl w:val="AEEC40CA"/>
    <w:lvl w:ilvl="0" w:tplc="1CE28C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4004C00"/>
    <w:multiLevelType w:val="multilevel"/>
    <w:tmpl w:val="DAA23A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6B34BC7"/>
    <w:multiLevelType w:val="hybridMultilevel"/>
    <w:tmpl w:val="9FF4EDC2"/>
    <w:lvl w:ilvl="0" w:tplc="A2BCB792">
      <w:start w:val="1"/>
      <w:numFmt w:val="lowerLetter"/>
      <w:lvlText w:val="%1)"/>
      <w:lvlJc w:val="left"/>
      <w:pPr>
        <w:ind w:left="1147" w:hanging="360"/>
      </w:pPr>
      <w:rPr>
        <w:rFonts w:hint="default"/>
      </w:rPr>
    </w:lvl>
    <w:lvl w:ilvl="1" w:tplc="B8C013E4">
      <w:start w:val="1"/>
      <w:numFmt w:val="decimal"/>
      <w:lvlText w:val="%2."/>
      <w:lvlJc w:val="left"/>
      <w:pPr>
        <w:ind w:left="18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0" w15:restartNumberingAfterBreak="0">
    <w:nsid w:val="28161C1D"/>
    <w:multiLevelType w:val="hybridMultilevel"/>
    <w:tmpl w:val="FC226E38"/>
    <w:lvl w:ilvl="0" w:tplc="5C2ECE1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2137D"/>
    <w:multiLevelType w:val="hybridMultilevel"/>
    <w:tmpl w:val="99365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BD562DC6">
      <w:start w:val="1"/>
      <w:numFmt w:val="decimal"/>
      <w:lvlText w:val="%5)"/>
      <w:lvlJc w:val="left"/>
      <w:pPr>
        <w:ind w:left="3624" w:hanging="384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C7C27"/>
    <w:multiLevelType w:val="hybridMultilevel"/>
    <w:tmpl w:val="3EDAC4AA"/>
    <w:lvl w:ilvl="0" w:tplc="324E367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B54CCE"/>
    <w:multiLevelType w:val="hybridMultilevel"/>
    <w:tmpl w:val="A036E0A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32C0287"/>
    <w:multiLevelType w:val="hybridMultilevel"/>
    <w:tmpl w:val="2A30CDA0"/>
    <w:lvl w:ilvl="0" w:tplc="04150011">
      <w:start w:val="1"/>
      <w:numFmt w:val="decimal"/>
      <w:lvlText w:val="%1)"/>
      <w:lvlJc w:val="left"/>
      <w:pPr>
        <w:ind w:left="1147" w:hanging="360"/>
      </w:pPr>
      <w:rPr>
        <w:rFonts w:hint="default"/>
      </w:rPr>
    </w:lvl>
    <w:lvl w:ilvl="1" w:tplc="B8C013E4">
      <w:start w:val="1"/>
      <w:numFmt w:val="decimal"/>
      <w:lvlText w:val="%2."/>
      <w:lvlJc w:val="left"/>
      <w:pPr>
        <w:ind w:left="18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5" w15:restartNumberingAfterBreak="0">
    <w:nsid w:val="58447A08"/>
    <w:multiLevelType w:val="hybridMultilevel"/>
    <w:tmpl w:val="5CEAEE28"/>
    <w:lvl w:ilvl="0" w:tplc="3D705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2C2A8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9209F8"/>
    <w:multiLevelType w:val="hybridMultilevel"/>
    <w:tmpl w:val="47666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C610C"/>
    <w:multiLevelType w:val="hybridMultilevel"/>
    <w:tmpl w:val="C912455C"/>
    <w:lvl w:ilvl="0" w:tplc="30CA14A6">
      <w:start w:val="7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201069D"/>
    <w:multiLevelType w:val="hybridMultilevel"/>
    <w:tmpl w:val="E1E6F8B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24B1407"/>
    <w:multiLevelType w:val="hybridMultilevel"/>
    <w:tmpl w:val="5B566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D42729"/>
    <w:multiLevelType w:val="hybridMultilevel"/>
    <w:tmpl w:val="05E809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07572"/>
    <w:multiLevelType w:val="hybridMultilevel"/>
    <w:tmpl w:val="B11649E0"/>
    <w:lvl w:ilvl="0" w:tplc="04150011">
      <w:start w:val="1"/>
      <w:numFmt w:val="decimal"/>
      <w:lvlText w:val="%1)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2" w15:restartNumberingAfterBreak="0">
    <w:nsid w:val="6357574B"/>
    <w:multiLevelType w:val="hybridMultilevel"/>
    <w:tmpl w:val="5510A0F0"/>
    <w:lvl w:ilvl="0" w:tplc="7F1A85BA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6620C0A"/>
    <w:multiLevelType w:val="hybridMultilevel"/>
    <w:tmpl w:val="1454385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69C908D9"/>
    <w:multiLevelType w:val="hybridMultilevel"/>
    <w:tmpl w:val="249E2B98"/>
    <w:lvl w:ilvl="0" w:tplc="C100C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A70016"/>
    <w:multiLevelType w:val="hybridMultilevel"/>
    <w:tmpl w:val="D94A9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94C78"/>
    <w:multiLevelType w:val="hybridMultilevel"/>
    <w:tmpl w:val="E1E6F8B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24"/>
  </w:num>
  <w:num w:numId="6">
    <w:abstractNumId w:val="10"/>
  </w:num>
  <w:num w:numId="7">
    <w:abstractNumId w:val="20"/>
  </w:num>
  <w:num w:numId="8">
    <w:abstractNumId w:val="22"/>
  </w:num>
  <w:num w:numId="9">
    <w:abstractNumId w:val="15"/>
  </w:num>
  <w:num w:numId="10">
    <w:abstractNumId w:val="21"/>
  </w:num>
  <w:num w:numId="11">
    <w:abstractNumId w:val="9"/>
  </w:num>
  <w:num w:numId="12">
    <w:abstractNumId w:val="13"/>
  </w:num>
  <w:num w:numId="13">
    <w:abstractNumId w:val="1"/>
  </w:num>
  <w:num w:numId="14">
    <w:abstractNumId w:val="18"/>
  </w:num>
  <w:num w:numId="15">
    <w:abstractNumId w:val="19"/>
  </w:num>
  <w:num w:numId="16">
    <w:abstractNumId w:val="3"/>
  </w:num>
  <w:num w:numId="17">
    <w:abstractNumId w:val="26"/>
  </w:num>
  <w:num w:numId="18">
    <w:abstractNumId w:val="11"/>
  </w:num>
  <w:num w:numId="19">
    <w:abstractNumId w:val="14"/>
  </w:num>
  <w:num w:numId="20">
    <w:abstractNumId w:val="25"/>
  </w:num>
  <w:num w:numId="21">
    <w:abstractNumId w:val="17"/>
  </w:num>
  <w:num w:numId="22">
    <w:abstractNumId w:val="12"/>
  </w:num>
  <w:num w:numId="23">
    <w:abstractNumId w:val="16"/>
  </w:num>
  <w:num w:numId="24">
    <w:abstractNumId w:val="0"/>
  </w:num>
  <w:num w:numId="25">
    <w:abstractNumId w:val="23"/>
  </w:num>
  <w:num w:numId="26">
    <w:abstractNumId w:val="8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37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AD"/>
    <w:rsid w:val="00002995"/>
    <w:rsid w:val="00003D37"/>
    <w:rsid w:val="00006987"/>
    <w:rsid w:val="00012A09"/>
    <w:rsid w:val="00012F17"/>
    <w:rsid w:val="00033352"/>
    <w:rsid w:val="000359AD"/>
    <w:rsid w:val="0003685E"/>
    <w:rsid w:val="00040B6A"/>
    <w:rsid w:val="000429DA"/>
    <w:rsid w:val="00057313"/>
    <w:rsid w:val="0006713E"/>
    <w:rsid w:val="00070CD5"/>
    <w:rsid w:val="00074150"/>
    <w:rsid w:val="00080695"/>
    <w:rsid w:val="0008421B"/>
    <w:rsid w:val="00087DEB"/>
    <w:rsid w:val="000935A3"/>
    <w:rsid w:val="000A66A1"/>
    <w:rsid w:val="000B6711"/>
    <w:rsid w:val="000B6942"/>
    <w:rsid w:val="000C4FB6"/>
    <w:rsid w:val="000D01CC"/>
    <w:rsid w:val="000D0387"/>
    <w:rsid w:val="000D45F0"/>
    <w:rsid w:val="000D4DB4"/>
    <w:rsid w:val="000E1C44"/>
    <w:rsid w:val="000E6FF0"/>
    <w:rsid w:val="0010000F"/>
    <w:rsid w:val="00100A05"/>
    <w:rsid w:val="00116B29"/>
    <w:rsid w:val="0011704B"/>
    <w:rsid w:val="0012092D"/>
    <w:rsid w:val="00123A49"/>
    <w:rsid w:val="00125D1E"/>
    <w:rsid w:val="00127FE4"/>
    <w:rsid w:val="001346C1"/>
    <w:rsid w:val="0013714E"/>
    <w:rsid w:val="00137DFD"/>
    <w:rsid w:val="0014537A"/>
    <w:rsid w:val="00152664"/>
    <w:rsid w:val="0015460F"/>
    <w:rsid w:val="001617A7"/>
    <w:rsid w:val="00180844"/>
    <w:rsid w:val="00182EED"/>
    <w:rsid w:val="00187132"/>
    <w:rsid w:val="0018795F"/>
    <w:rsid w:val="00194014"/>
    <w:rsid w:val="001A1937"/>
    <w:rsid w:val="001A1E36"/>
    <w:rsid w:val="001A69CA"/>
    <w:rsid w:val="001B4D5F"/>
    <w:rsid w:val="001B60A9"/>
    <w:rsid w:val="001C257D"/>
    <w:rsid w:val="001C5DEA"/>
    <w:rsid w:val="001D4F2E"/>
    <w:rsid w:val="001D6DC4"/>
    <w:rsid w:val="001F16F5"/>
    <w:rsid w:val="001F3764"/>
    <w:rsid w:val="001F5841"/>
    <w:rsid w:val="001F68EC"/>
    <w:rsid w:val="00201B83"/>
    <w:rsid w:val="00211CF0"/>
    <w:rsid w:val="00214CF3"/>
    <w:rsid w:val="002170C6"/>
    <w:rsid w:val="002172C4"/>
    <w:rsid w:val="00232E78"/>
    <w:rsid w:val="00233949"/>
    <w:rsid w:val="00235633"/>
    <w:rsid w:val="002435E5"/>
    <w:rsid w:val="00245558"/>
    <w:rsid w:val="00255D01"/>
    <w:rsid w:val="0026157C"/>
    <w:rsid w:val="00261CAE"/>
    <w:rsid w:val="00274DD5"/>
    <w:rsid w:val="0027638A"/>
    <w:rsid w:val="00282DE5"/>
    <w:rsid w:val="00284D3F"/>
    <w:rsid w:val="00284ED1"/>
    <w:rsid w:val="002930A9"/>
    <w:rsid w:val="002A0910"/>
    <w:rsid w:val="002B2FFA"/>
    <w:rsid w:val="002B40D9"/>
    <w:rsid w:val="002B6C54"/>
    <w:rsid w:val="002C48EF"/>
    <w:rsid w:val="002C7F77"/>
    <w:rsid w:val="002D10B5"/>
    <w:rsid w:val="002D1604"/>
    <w:rsid w:val="002D26E3"/>
    <w:rsid w:val="002E3B5F"/>
    <w:rsid w:val="002E488A"/>
    <w:rsid w:val="002E6004"/>
    <w:rsid w:val="002F05DA"/>
    <w:rsid w:val="002F10F0"/>
    <w:rsid w:val="002F1CAA"/>
    <w:rsid w:val="002F35F6"/>
    <w:rsid w:val="002F5994"/>
    <w:rsid w:val="00300D58"/>
    <w:rsid w:val="00303672"/>
    <w:rsid w:val="00315F3C"/>
    <w:rsid w:val="00316223"/>
    <w:rsid w:val="00320872"/>
    <w:rsid w:val="00321C61"/>
    <w:rsid w:val="003235BE"/>
    <w:rsid w:val="003268BE"/>
    <w:rsid w:val="00327467"/>
    <w:rsid w:val="0033135B"/>
    <w:rsid w:val="00332465"/>
    <w:rsid w:val="0033547C"/>
    <w:rsid w:val="003463D6"/>
    <w:rsid w:val="00347B2D"/>
    <w:rsid w:val="00354C4F"/>
    <w:rsid w:val="0035599B"/>
    <w:rsid w:val="00355E51"/>
    <w:rsid w:val="003609B1"/>
    <w:rsid w:val="00361D1E"/>
    <w:rsid w:val="00366DA4"/>
    <w:rsid w:val="003713D2"/>
    <w:rsid w:val="00372EFD"/>
    <w:rsid w:val="00373314"/>
    <w:rsid w:val="00384195"/>
    <w:rsid w:val="003866ED"/>
    <w:rsid w:val="00387664"/>
    <w:rsid w:val="00392287"/>
    <w:rsid w:val="00392574"/>
    <w:rsid w:val="003A79AA"/>
    <w:rsid w:val="003B627A"/>
    <w:rsid w:val="003C0C35"/>
    <w:rsid w:val="003E5582"/>
    <w:rsid w:val="003E5E60"/>
    <w:rsid w:val="003F0124"/>
    <w:rsid w:val="003F3C7B"/>
    <w:rsid w:val="003F6DAF"/>
    <w:rsid w:val="0040066E"/>
    <w:rsid w:val="00403A75"/>
    <w:rsid w:val="004276F9"/>
    <w:rsid w:val="00430F3E"/>
    <w:rsid w:val="00431251"/>
    <w:rsid w:val="00434860"/>
    <w:rsid w:val="00435953"/>
    <w:rsid w:val="004366F9"/>
    <w:rsid w:val="004461C9"/>
    <w:rsid w:val="0044636D"/>
    <w:rsid w:val="00460D56"/>
    <w:rsid w:val="00465E0D"/>
    <w:rsid w:val="00467901"/>
    <w:rsid w:val="0047035E"/>
    <w:rsid w:val="00474637"/>
    <w:rsid w:val="0047687B"/>
    <w:rsid w:val="00477500"/>
    <w:rsid w:val="00481CC3"/>
    <w:rsid w:val="00482487"/>
    <w:rsid w:val="00484B4A"/>
    <w:rsid w:val="00492408"/>
    <w:rsid w:val="004A07C1"/>
    <w:rsid w:val="004A07FB"/>
    <w:rsid w:val="004B28B2"/>
    <w:rsid w:val="004C214C"/>
    <w:rsid w:val="004C2FE0"/>
    <w:rsid w:val="004C5B55"/>
    <w:rsid w:val="004C6D94"/>
    <w:rsid w:val="004D6411"/>
    <w:rsid w:val="004E3D71"/>
    <w:rsid w:val="004E5830"/>
    <w:rsid w:val="004E76F0"/>
    <w:rsid w:val="004F7274"/>
    <w:rsid w:val="00502D3C"/>
    <w:rsid w:val="005102F4"/>
    <w:rsid w:val="00514EBA"/>
    <w:rsid w:val="005177A6"/>
    <w:rsid w:val="0052629A"/>
    <w:rsid w:val="005348BD"/>
    <w:rsid w:val="00535492"/>
    <w:rsid w:val="0053564F"/>
    <w:rsid w:val="00544A6D"/>
    <w:rsid w:val="005578D2"/>
    <w:rsid w:val="00564995"/>
    <w:rsid w:val="00565130"/>
    <w:rsid w:val="00567CE5"/>
    <w:rsid w:val="005707D3"/>
    <w:rsid w:val="0058610E"/>
    <w:rsid w:val="005901F9"/>
    <w:rsid w:val="00590A55"/>
    <w:rsid w:val="005915A6"/>
    <w:rsid w:val="0059759A"/>
    <w:rsid w:val="005A42F6"/>
    <w:rsid w:val="005A52A3"/>
    <w:rsid w:val="005B4DDE"/>
    <w:rsid w:val="005B73BB"/>
    <w:rsid w:val="005C7064"/>
    <w:rsid w:val="005D5610"/>
    <w:rsid w:val="005D58DA"/>
    <w:rsid w:val="005D64BC"/>
    <w:rsid w:val="005E6C61"/>
    <w:rsid w:val="005F2A29"/>
    <w:rsid w:val="006012F3"/>
    <w:rsid w:val="006069D5"/>
    <w:rsid w:val="00614C1D"/>
    <w:rsid w:val="006162D2"/>
    <w:rsid w:val="006254B1"/>
    <w:rsid w:val="006373B5"/>
    <w:rsid w:val="006404A8"/>
    <w:rsid w:val="00641CEA"/>
    <w:rsid w:val="00645AE9"/>
    <w:rsid w:val="00647550"/>
    <w:rsid w:val="006502DA"/>
    <w:rsid w:val="00651EC7"/>
    <w:rsid w:val="00654502"/>
    <w:rsid w:val="006609EE"/>
    <w:rsid w:val="0066260D"/>
    <w:rsid w:val="006710CD"/>
    <w:rsid w:val="00674959"/>
    <w:rsid w:val="0068471C"/>
    <w:rsid w:val="00690CBA"/>
    <w:rsid w:val="00691C21"/>
    <w:rsid w:val="00692922"/>
    <w:rsid w:val="00693D03"/>
    <w:rsid w:val="006A1030"/>
    <w:rsid w:val="006A3741"/>
    <w:rsid w:val="006A6381"/>
    <w:rsid w:val="006B2F2E"/>
    <w:rsid w:val="006B50B7"/>
    <w:rsid w:val="006B7A36"/>
    <w:rsid w:val="006C5B27"/>
    <w:rsid w:val="006D0DE7"/>
    <w:rsid w:val="006D3BD5"/>
    <w:rsid w:val="006E0B0E"/>
    <w:rsid w:val="006E7B96"/>
    <w:rsid w:val="006F11AA"/>
    <w:rsid w:val="006F353F"/>
    <w:rsid w:val="00702D2C"/>
    <w:rsid w:val="007101E4"/>
    <w:rsid w:val="00720054"/>
    <w:rsid w:val="00732729"/>
    <w:rsid w:val="0073281B"/>
    <w:rsid w:val="00744DC0"/>
    <w:rsid w:val="007468A1"/>
    <w:rsid w:val="007475DC"/>
    <w:rsid w:val="007617FC"/>
    <w:rsid w:val="00764EB4"/>
    <w:rsid w:val="007650AE"/>
    <w:rsid w:val="00771A57"/>
    <w:rsid w:val="00777F18"/>
    <w:rsid w:val="00781CC1"/>
    <w:rsid w:val="007827E5"/>
    <w:rsid w:val="00787E96"/>
    <w:rsid w:val="007910B0"/>
    <w:rsid w:val="00791DDF"/>
    <w:rsid w:val="00794177"/>
    <w:rsid w:val="007A135F"/>
    <w:rsid w:val="007A4C4F"/>
    <w:rsid w:val="007A76D0"/>
    <w:rsid w:val="007B4225"/>
    <w:rsid w:val="007B4BDF"/>
    <w:rsid w:val="007C184A"/>
    <w:rsid w:val="007C2CFC"/>
    <w:rsid w:val="007D5A2E"/>
    <w:rsid w:val="007E0DE6"/>
    <w:rsid w:val="007E317E"/>
    <w:rsid w:val="007E444B"/>
    <w:rsid w:val="007E5212"/>
    <w:rsid w:val="007F30D7"/>
    <w:rsid w:val="007F32AD"/>
    <w:rsid w:val="008068E0"/>
    <w:rsid w:val="008121F0"/>
    <w:rsid w:val="00812DFD"/>
    <w:rsid w:val="00816B19"/>
    <w:rsid w:val="008215A7"/>
    <w:rsid w:val="0082701B"/>
    <w:rsid w:val="00832361"/>
    <w:rsid w:val="00846990"/>
    <w:rsid w:val="00854A1A"/>
    <w:rsid w:val="0085501D"/>
    <w:rsid w:val="00855C43"/>
    <w:rsid w:val="008601C6"/>
    <w:rsid w:val="00860F40"/>
    <w:rsid w:val="00867217"/>
    <w:rsid w:val="00867F0F"/>
    <w:rsid w:val="00873772"/>
    <w:rsid w:val="00893E74"/>
    <w:rsid w:val="0089444C"/>
    <w:rsid w:val="008972C3"/>
    <w:rsid w:val="008A4A11"/>
    <w:rsid w:val="008A510E"/>
    <w:rsid w:val="008A5AAD"/>
    <w:rsid w:val="008A7B29"/>
    <w:rsid w:val="008B220C"/>
    <w:rsid w:val="008B528E"/>
    <w:rsid w:val="008B6526"/>
    <w:rsid w:val="008B774B"/>
    <w:rsid w:val="008C3CF6"/>
    <w:rsid w:val="008D0A5F"/>
    <w:rsid w:val="008D58F8"/>
    <w:rsid w:val="008D5C58"/>
    <w:rsid w:val="008F0E49"/>
    <w:rsid w:val="008F157A"/>
    <w:rsid w:val="008F6388"/>
    <w:rsid w:val="008F7DD4"/>
    <w:rsid w:val="00907EB3"/>
    <w:rsid w:val="00917FB4"/>
    <w:rsid w:val="00920216"/>
    <w:rsid w:val="009224BD"/>
    <w:rsid w:val="009278BE"/>
    <w:rsid w:val="009332FC"/>
    <w:rsid w:val="009336E5"/>
    <w:rsid w:val="00955141"/>
    <w:rsid w:val="00955FB1"/>
    <w:rsid w:val="00956DDA"/>
    <w:rsid w:val="00957F7D"/>
    <w:rsid w:val="00967264"/>
    <w:rsid w:val="00972EA8"/>
    <w:rsid w:val="00973422"/>
    <w:rsid w:val="00977BF8"/>
    <w:rsid w:val="00982B1D"/>
    <w:rsid w:val="00982EDA"/>
    <w:rsid w:val="0098370F"/>
    <w:rsid w:val="00987F1D"/>
    <w:rsid w:val="009A0EE2"/>
    <w:rsid w:val="009A40FE"/>
    <w:rsid w:val="009A5E6F"/>
    <w:rsid w:val="009A7070"/>
    <w:rsid w:val="009B3DC8"/>
    <w:rsid w:val="009C6A1E"/>
    <w:rsid w:val="009C7CA5"/>
    <w:rsid w:val="009D435D"/>
    <w:rsid w:val="009E0DAB"/>
    <w:rsid w:val="009E4EF6"/>
    <w:rsid w:val="009F00A2"/>
    <w:rsid w:val="009F168D"/>
    <w:rsid w:val="009F37FD"/>
    <w:rsid w:val="009F7C1B"/>
    <w:rsid w:val="00A00E55"/>
    <w:rsid w:val="00A107FD"/>
    <w:rsid w:val="00A11FE0"/>
    <w:rsid w:val="00A15078"/>
    <w:rsid w:val="00A156FD"/>
    <w:rsid w:val="00A249AD"/>
    <w:rsid w:val="00A35454"/>
    <w:rsid w:val="00A35D98"/>
    <w:rsid w:val="00A37593"/>
    <w:rsid w:val="00A408FC"/>
    <w:rsid w:val="00A41ABE"/>
    <w:rsid w:val="00A4367C"/>
    <w:rsid w:val="00A45DF3"/>
    <w:rsid w:val="00A505B8"/>
    <w:rsid w:val="00A50690"/>
    <w:rsid w:val="00A51AD0"/>
    <w:rsid w:val="00A5213C"/>
    <w:rsid w:val="00A55F0F"/>
    <w:rsid w:val="00A561EA"/>
    <w:rsid w:val="00A56D11"/>
    <w:rsid w:val="00A62400"/>
    <w:rsid w:val="00A62713"/>
    <w:rsid w:val="00A656F7"/>
    <w:rsid w:val="00A703BC"/>
    <w:rsid w:val="00A70A61"/>
    <w:rsid w:val="00A7346D"/>
    <w:rsid w:val="00A77D31"/>
    <w:rsid w:val="00A831F8"/>
    <w:rsid w:val="00A837A3"/>
    <w:rsid w:val="00A91629"/>
    <w:rsid w:val="00A91DD4"/>
    <w:rsid w:val="00A92D54"/>
    <w:rsid w:val="00A9750A"/>
    <w:rsid w:val="00A97BC7"/>
    <w:rsid w:val="00AC4068"/>
    <w:rsid w:val="00AD4788"/>
    <w:rsid w:val="00AD5FEC"/>
    <w:rsid w:val="00AE33E5"/>
    <w:rsid w:val="00AE4DB6"/>
    <w:rsid w:val="00AE557E"/>
    <w:rsid w:val="00AF065B"/>
    <w:rsid w:val="00AF72FA"/>
    <w:rsid w:val="00B04979"/>
    <w:rsid w:val="00B163F2"/>
    <w:rsid w:val="00B17506"/>
    <w:rsid w:val="00B21E15"/>
    <w:rsid w:val="00B262FA"/>
    <w:rsid w:val="00B332EA"/>
    <w:rsid w:val="00B36796"/>
    <w:rsid w:val="00B43D99"/>
    <w:rsid w:val="00B4427F"/>
    <w:rsid w:val="00B61641"/>
    <w:rsid w:val="00B706AC"/>
    <w:rsid w:val="00B70ADA"/>
    <w:rsid w:val="00B71928"/>
    <w:rsid w:val="00B72341"/>
    <w:rsid w:val="00B7769E"/>
    <w:rsid w:val="00B77747"/>
    <w:rsid w:val="00B80752"/>
    <w:rsid w:val="00B81D31"/>
    <w:rsid w:val="00B950C0"/>
    <w:rsid w:val="00B95DE4"/>
    <w:rsid w:val="00BA1171"/>
    <w:rsid w:val="00BA60E9"/>
    <w:rsid w:val="00BA7618"/>
    <w:rsid w:val="00BB06AA"/>
    <w:rsid w:val="00BB63F3"/>
    <w:rsid w:val="00BB78F2"/>
    <w:rsid w:val="00BC22C8"/>
    <w:rsid w:val="00BC4A7F"/>
    <w:rsid w:val="00BC6F3E"/>
    <w:rsid w:val="00BD3178"/>
    <w:rsid w:val="00BD3C08"/>
    <w:rsid w:val="00BE71BB"/>
    <w:rsid w:val="00BE7F8B"/>
    <w:rsid w:val="00BF4666"/>
    <w:rsid w:val="00BF6665"/>
    <w:rsid w:val="00C02D9C"/>
    <w:rsid w:val="00C0548E"/>
    <w:rsid w:val="00C1482E"/>
    <w:rsid w:val="00C15049"/>
    <w:rsid w:val="00C1536A"/>
    <w:rsid w:val="00C16774"/>
    <w:rsid w:val="00C16CB5"/>
    <w:rsid w:val="00C23077"/>
    <w:rsid w:val="00C2462D"/>
    <w:rsid w:val="00C305ED"/>
    <w:rsid w:val="00C351C1"/>
    <w:rsid w:val="00C40188"/>
    <w:rsid w:val="00C530D8"/>
    <w:rsid w:val="00C5797B"/>
    <w:rsid w:val="00C70665"/>
    <w:rsid w:val="00C72633"/>
    <w:rsid w:val="00C760D1"/>
    <w:rsid w:val="00C818F9"/>
    <w:rsid w:val="00C82940"/>
    <w:rsid w:val="00C90835"/>
    <w:rsid w:val="00C94134"/>
    <w:rsid w:val="00CA07A5"/>
    <w:rsid w:val="00CA2B80"/>
    <w:rsid w:val="00CB2469"/>
    <w:rsid w:val="00CB3571"/>
    <w:rsid w:val="00CB75E9"/>
    <w:rsid w:val="00CC31BA"/>
    <w:rsid w:val="00CC3F68"/>
    <w:rsid w:val="00CC483A"/>
    <w:rsid w:val="00CD2C6C"/>
    <w:rsid w:val="00CE104A"/>
    <w:rsid w:val="00CE3F18"/>
    <w:rsid w:val="00CE612C"/>
    <w:rsid w:val="00CF1A9D"/>
    <w:rsid w:val="00CF6E15"/>
    <w:rsid w:val="00CF7ACF"/>
    <w:rsid w:val="00D00341"/>
    <w:rsid w:val="00D01F31"/>
    <w:rsid w:val="00D03BF5"/>
    <w:rsid w:val="00D04A58"/>
    <w:rsid w:val="00D06580"/>
    <w:rsid w:val="00D166A7"/>
    <w:rsid w:val="00D17443"/>
    <w:rsid w:val="00D2115C"/>
    <w:rsid w:val="00D220DC"/>
    <w:rsid w:val="00D3241D"/>
    <w:rsid w:val="00D36532"/>
    <w:rsid w:val="00D44A44"/>
    <w:rsid w:val="00D44C86"/>
    <w:rsid w:val="00D50FD6"/>
    <w:rsid w:val="00D5141B"/>
    <w:rsid w:val="00D5331A"/>
    <w:rsid w:val="00D537CD"/>
    <w:rsid w:val="00D54D33"/>
    <w:rsid w:val="00D60E3F"/>
    <w:rsid w:val="00D66436"/>
    <w:rsid w:val="00D70B3D"/>
    <w:rsid w:val="00D728D0"/>
    <w:rsid w:val="00D72C8F"/>
    <w:rsid w:val="00D743D2"/>
    <w:rsid w:val="00D84B27"/>
    <w:rsid w:val="00D851A6"/>
    <w:rsid w:val="00D9691A"/>
    <w:rsid w:val="00D97DA2"/>
    <w:rsid w:val="00DA0CD8"/>
    <w:rsid w:val="00DB38E1"/>
    <w:rsid w:val="00DC1427"/>
    <w:rsid w:val="00DC29E4"/>
    <w:rsid w:val="00DC3B29"/>
    <w:rsid w:val="00DD4B4A"/>
    <w:rsid w:val="00DD5B3D"/>
    <w:rsid w:val="00DD697E"/>
    <w:rsid w:val="00DE22D8"/>
    <w:rsid w:val="00DE4CC5"/>
    <w:rsid w:val="00DF64A4"/>
    <w:rsid w:val="00DF770B"/>
    <w:rsid w:val="00E042CD"/>
    <w:rsid w:val="00E04F22"/>
    <w:rsid w:val="00E125C7"/>
    <w:rsid w:val="00E14849"/>
    <w:rsid w:val="00E14E67"/>
    <w:rsid w:val="00E153A7"/>
    <w:rsid w:val="00E161D1"/>
    <w:rsid w:val="00E20B52"/>
    <w:rsid w:val="00E214D0"/>
    <w:rsid w:val="00E2640C"/>
    <w:rsid w:val="00E2761E"/>
    <w:rsid w:val="00E304D0"/>
    <w:rsid w:val="00E33379"/>
    <w:rsid w:val="00E33DB7"/>
    <w:rsid w:val="00E36A6F"/>
    <w:rsid w:val="00E37ADC"/>
    <w:rsid w:val="00E42AE9"/>
    <w:rsid w:val="00E43FF9"/>
    <w:rsid w:val="00E53ADC"/>
    <w:rsid w:val="00E553DC"/>
    <w:rsid w:val="00E607D5"/>
    <w:rsid w:val="00E6111C"/>
    <w:rsid w:val="00E65F9F"/>
    <w:rsid w:val="00E666E4"/>
    <w:rsid w:val="00E85217"/>
    <w:rsid w:val="00EA1267"/>
    <w:rsid w:val="00EA374B"/>
    <w:rsid w:val="00EB0A4B"/>
    <w:rsid w:val="00EE3CFE"/>
    <w:rsid w:val="00EF7B22"/>
    <w:rsid w:val="00F0165C"/>
    <w:rsid w:val="00F11ED3"/>
    <w:rsid w:val="00F15E3B"/>
    <w:rsid w:val="00F224BB"/>
    <w:rsid w:val="00F236E7"/>
    <w:rsid w:val="00F30E03"/>
    <w:rsid w:val="00F35D59"/>
    <w:rsid w:val="00F468CC"/>
    <w:rsid w:val="00F47920"/>
    <w:rsid w:val="00F525F0"/>
    <w:rsid w:val="00F52DAE"/>
    <w:rsid w:val="00F53512"/>
    <w:rsid w:val="00F53614"/>
    <w:rsid w:val="00F55A70"/>
    <w:rsid w:val="00F55EF0"/>
    <w:rsid w:val="00F5764D"/>
    <w:rsid w:val="00F647DE"/>
    <w:rsid w:val="00F67B93"/>
    <w:rsid w:val="00F67BAF"/>
    <w:rsid w:val="00F76751"/>
    <w:rsid w:val="00F84BE4"/>
    <w:rsid w:val="00F87A36"/>
    <w:rsid w:val="00F91CF3"/>
    <w:rsid w:val="00F9248E"/>
    <w:rsid w:val="00F93A66"/>
    <w:rsid w:val="00FA1A68"/>
    <w:rsid w:val="00FA30E9"/>
    <w:rsid w:val="00FA7B91"/>
    <w:rsid w:val="00FA7CFD"/>
    <w:rsid w:val="00FA7E19"/>
    <w:rsid w:val="00FB5205"/>
    <w:rsid w:val="00FB5F47"/>
    <w:rsid w:val="00FB7A8F"/>
    <w:rsid w:val="00FC588C"/>
    <w:rsid w:val="00FE2555"/>
    <w:rsid w:val="00FE2A2E"/>
    <w:rsid w:val="00FE31C2"/>
    <w:rsid w:val="00FE3F58"/>
    <w:rsid w:val="00FF1C1A"/>
    <w:rsid w:val="00F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EBFD9B9-3B00-4E8F-9B31-7ACE1D20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59A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1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1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1EA"/>
    <w:rPr>
      <w:vertAlign w:val="superscript"/>
    </w:rPr>
  </w:style>
  <w:style w:type="character" w:styleId="Hipercze">
    <w:name w:val="Hyperlink"/>
    <w:uiPriority w:val="99"/>
    <w:rsid w:val="00F93A6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93A66"/>
    <w:pPr>
      <w:suppressAutoHyphens/>
      <w:spacing w:after="120" w:line="240" w:lineRule="auto"/>
    </w:pPr>
    <w:rPr>
      <w:rFonts w:ascii="Cambria" w:eastAsia="Cambria" w:hAnsi="Cambria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93A66"/>
    <w:rPr>
      <w:rFonts w:ascii="Cambria" w:eastAsia="Cambria" w:hAnsi="Cambria" w:cs="Times New Roman"/>
      <w:sz w:val="24"/>
      <w:szCs w:val="24"/>
      <w:lang w:val="x-none" w:eastAsia="ar-SA"/>
    </w:rPr>
  </w:style>
  <w:style w:type="character" w:styleId="Uwydatnienie">
    <w:name w:val="Emphasis"/>
    <w:basedOn w:val="Domylnaczcionkaakapitu"/>
    <w:uiPriority w:val="20"/>
    <w:qFormat/>
    <w:rsid w:val="009F168D"/>
    <w:rPr>
      <w:i/>
      <w:iCs/>
    </w:rPr>
  </w:style>
  <w:style w:type="character" w:customStyle="1" w:styleId="Nagweklubstopka">
    <w:name w:val="Nagłówek lub stopka_"/>
    <w:link w:val="Nagweklubstopka0"/>
    <w:rsid w:val="006502DA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Teksttreci2">
    <w:name w:val="Tekst treści (2)_"/>
    <w:rsid w:val="006502DA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17">
    <w:name w:val="Tekst treści (17)_"/>
    <w:link w:val="Teksttreci170"/>
    <w:rsid w:val="006502DA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Teksttreci22">
    <w:name w:val="Tekst treści (22)_"/>
    <w:link w:val="Teksttreci220"/>
    <w:rsid w:val="006502DA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Podpistabeli">
    <w:name w:val="Podpis tabeli_"/>
    <w:link w:val="Podpistabeli0"/>
    <w:rsid w:val="006502DA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Teksttreci2Pogrubienie">
    <w:name w:val="Tekst treści (2) + Pogrubienie"/>
    <w:rsid w:val="006502D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0">
    <w:name w:val="Tekst treści (2)"/>
    <w:rsid w:val="006502D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Nagweklubstopka0">
    <w:name w:val="Nagłówek lub stopka"/>
    <w:basedOn w:val="Normalny"/>
    <w:link w:val="Nagweklubstopka"/>
    <w:rsid w:val="006502DA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8"/>
      <w:szCs w:val="18"/>
    </w:rPr>
  </w:style>
  <w:style w:type="paragraph" w:customStyle="1" w:styleId="Teksttreci170">
    <w:name w:val="Tekst treści (17)"/>
    <w:basedOn w:val="Normalny"/>
    <w:link w:val="Teksttreci17"/>
    <w:rsid w:val="006502DA"/>
    <w:pPr>
      <w:widowControl w:val="0"/>
      <w:shd w:val="clear" w:color="auto" w:fill="FFFFFF"/>
      <w:spacing w:after="0" w:line="202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eksttreci220">
    <w:name w:val="Tekst treści (22)"/>
    <w:basedOn w:val="Normalny"/>
    <w:link w:val="Teksttreci22"/>
    <w:rsid w:val="006502DA"/>
    <w:pPr>
      <w:widowControl w:val="0"/>
      <w:shd w:val="clear" w:color="auto" w:fill="FFFFFF"/>
      <w:spacing w:before="420" w:after="300" w:line="0" w:lineRule="atLeast"/>
      <w:jc w:val="center"/>
    </w:pPr>
    <w:rPr>
      <w:rFonts w:ascii="Arial" w:eastAsia="Arial" w:hAnsi="Arial" w:cs="Arial"/>
      <w:sz w:val="18"/>
      <w:szCs w:val="18"/>
    </w:rPr>
  </w:style>
  <w:style w:type="paragraph" w:customStyle="1" w:styleId="Podpistabeli0">
    <w:name w:val="Podpis tabeli"/>
    <w:basedOn w:val="Normalny"/>
    <w:link w:val="Podpistabeli"/>
    <w:rsid w:val="006502DA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F3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32AD"/>
  </w:style>
  <w:style w:type="paragraph" w:styleId="Stopka">
    <w:name w:val="footer"/>
    <w:basedOn w:val="Normalny"/>
    <w:link w:val="StopkaZnak"/>
    <w:uiPriority w:val="99"/>
    <w:unhideWhenUsed/>
    <w:rsid w:val="007F3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32AD"/>
  </w:style>
  <w:style w:type="paragraph" w:styleId="Tekstdymka">
    <w:name w:val="Balloon Text"/>
    <w:basedOn w:val="Normalny"/>
    <w:link w:val="TekstdymkaZnak"/>
    <w:uiPriority w:val="99"/>
    <w:semiHidden/>
    <w:unhideWhenUsed/>
    <w:rsid w:val="00855C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C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D3A0B-8EE6-439F-9FFE-D2EC6AC1E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F47E2494.dotm</Template>
  <TotalTime>73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Administrator-ASUS</dc:creator>
  <cp:keywords/>
  <dc:description/>
  <cp:lastModifiedBy>Maciej Rombalski</cp:lastModifiedBy>
  <cp:revision>24</cp:revision>
  <cp:lastPrinted>2022-09-15T09:39:00Z</cp:lastPrinted>
  <dcterms:created xsi:type="dcterms:W3CDTF">2022-05-10T05:45:00Z</dcterms:created>
  <dcterms:modified xsi:type="dcterms:W3CDTF">2022-09-15T09:39:00Z</dcterms:modified>
</cp:coreProperties>
</file>