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BAF" w:rsidRPr="00BC58D3" w:rsidRDefault="006A1BAF" w:rsidP="006A1B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98927873"/>
      <w:r w:rsidRPr="000B5683">
        <w:rPr>
          <w:rFonts w:ascii="Times New Roman" w:hAnsi="Times New Roman" w:cs="Times New Roman"/>
          <w:b/>
          <w:sz w:val="24"/>
          <w:szCs w:val="24"/>
        </w:rPr>
        <w:t>znak sprawy</w:t>
      </w:r>
      <w:bookmarkStart w:id="1" w:name="_Hlk98943026"/>
      <w:r w:rsidR="000B5683" w:rsidRPr="000B5683">
        <w:rPr>
          <w:rFonts w:ascii="Times New Roman" w:hAnsi="Times New Roman" w:cs="Times New Roman"/>
          <w:b/>
          <w:sz w:val="24"/>
          <w:szCs w:val="24"/>
        </w:rPr>
        <w:t>: ZO/05/09</w:t>
      </w:r>
      <w:r w:rsidRPr="000B5683">
        <w:rPr>
          <w:rFonts w:ascii="Times New Roman" w:hAnsi="Times New Roman" w:cs="Times New Roman"/>
          <w:b/>
          <w:sz w:val="24"/>
          <w:szCs w:val="24"/>
        </w:rPr>
        <w:t>/MR/2022</w:t>
      </w:r>
      <w:bookmarkEnd w:id="1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F3929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bookmarkStart w:id="2" w:name="_GoBack"/>
      <w:bookmarkEnd w:id="2"/>
      <w:r w:rsidR="00DF3929">
        <w:rPr>
          <w:rFonts w:ascii="Times New Roman" w:hAnsi="Times New Roman" w:cs="Times New Roman"/>
          <w:b/>
          <w:sz w:val="24"/>
          <w:szCs w:val="24"/>
        </w:rPr>
        <w:t xml:space="preserve"> Załącznik nr 3</w:t>
      </w:r>
    </w:p>
    <w:bookmarkEnd w:id="0"/>
    <w:p w:rsidR="006A1BAF" w:rsidRDefault="006A1BAF" w:rsidP="006A1B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C58D3" w:rsidRDefault="003F2FA8" w:rsidP="006A1B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WYKAZ </w:t>
      </w:r>
      <w:r w:rsidR="00EC3243">
        <w:rPr>
          <w:rFonts w:ascii="Times New Roman" w:eastAsia="Calibri" w:hAnsi="Times New Roman" w:cs="Times New Roman"/>
          <w:b/>
          <w:sz w:val="24"/>
          <w:szCs w:val="24"/>
        </w:rPr>
        <w:t>OSÓB</w:t>
      </w:r>
    </w:p>
    <w:p w:rsidR="003F2FA8" w:rsidRDefault="003F2FA8" w:rsidP="006A1B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10738" w:type="dxa"/>
        <w:jc w:val="center"/>
        <w:tblLook w:val="04A0" w:firstRow="1" w:lastRow="0" w:firstColumn="1" w:lastColumn="0" w:noHBand="0" w:noVBand="1"/>
      </w:tblPr>
      <w:tblGrid>
        <w:gridCol w:w="690"/>
        <w:gridCol w:w="1976"/>
        <w:gridCol w:w="3531"/>
        <w:gridCol w:w="2256"/>
        <w:gridCol w:w="2285"/>
      </w:tblGrid>
      <w:tr w:rsidR="003F2FA8" w:rsidTr="002130AC">
        <w:trPr>
          <w:trHeight w:val="567"/>
          <w:jc w:val="center"/>
        </w:trPr>
        <w:tc>
          <w:tcPr>
            <w:tcW w:w="69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Lp</w:t>
            </w:r>
            <w:r w:rsidR="00EC32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76" w:type="dxa"/>
            <w:vAlign w:val="center"/>
          </w:tcPr>
          <w:p w:rsidR="003F2FA8" w:rsidRDefault="00EC3243" w:rsidP="0007210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Imię i </w:t>
            </w:r>
            <w:r w:rsidR="0007210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azwisko</w:t>
            </w:r>
          </w:p>
        </w:tc>
        <w:tc>
          <w:tcPr>
            <w:tcW w:w="3531" w:type="dxa"/>
            <w:vAlign w:val="center"/>
          </w:tcPr>
          <w:p w:rsidR="003F2FA8" w:rsidRDefault="00EC3243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Kwalifikacje zawodowe (certyfikaty, uprawnienia, data wydania)</w:t>
            </w:r>
          </w:p>
        </w:tc>
        <w:tc>
          <w:tcPr>
            <w:tcW w:w="2256" w:type="dxa"/>
            <w:vAlign w:val="center"/>
          </w:tcPr>
          <w:p w:rsidR="003F2FA8" w:rsidRDefault="00EC3243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Doświadczenie zawodowe</w:t>
            </w:r>
          </w:p>
        </w:tc>
        <w:tc>
          <w:tcPr>
            <w:tcW w:w="2285" w:type="dxa"/>
            <w:vAlign w:val="center"/>
          </w:tcPr>
          <w:p w:rsidR="003F2FA8" w:rsidRDefault="00EC3243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Dane kontaktowe (nr telefonu, adres email)</w:t>
            </w:r>
          </w:p>
        </w:tc>
      </w:tr>
      <w:tr w:rsidR="003F2FA8" w:rsidTr="002130AC">
        <w:trPr>
          <w:trHeight w:val="567"/>
          <w:jc w:val="center"/>
        </w:trPr>
        <w:tc>
          <w:tcPr>
            <w:tcW w:w="69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76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6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5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2130AC">
        <w:trPr>
          <w:trHeight w:val="567"/>
          <w:jc w:val="center"/>
        </w:trPr>
        <w:tc>
          <w:tcPr>
            <w:tcW w:w="69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76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6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5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2130AC">
        <w:trPr>
          <w:trHeight w:val="567"/>
          <w:jc w:val="center"/>
        </w:trPr>
        <w:tc>
          <w:tcPr>
            <w:tcW w:w="69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76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6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5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2130AC">
        <w:trPr>
          <w:trHeight w:val="567"/>
          <w:jc w:val="center"/>
        </w:trPr>
        <w:tc>
          <w:tcPr>
            <w:tcW w:w="69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76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6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5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F2FA8" w:rsidTr="002130AC">
        <w:trPr>
          <w:trHeight w:val="567"/>
          <w:jc w:val="center"/>
        </w:trPr>
        <w:tc>
          <w:tcPr>
            <w:tcW w:w="690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6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5" w:type="dxa"/>
            <w:vAlign w:val="center"/>
          </w:tcPr>
          <w:p w:rsidR="003F2FA8" w:rsidRDefault="003F2FA8" w:rsidP="003F2FA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Do powyższego wykazu dołączamy następujące dokumenty potwierdzające, że </w:t>
      </w:r>
      <w:r w:rsidR="00EC3243">
        <w:rPr>
          <w:rFonts w:ascii="Times New Roman" w:eastAsia="Calibri" w:hAnsi="Times New Roman" w:cs="Times New Roman"/>
          <w:sz w:val="24"/>
          <w:szCs w:val="24"/>
        </w:rPr>
        <w:t>wskazane osoby wykonujące zamówienie posiadają stosowne uprawnienia:</w:t>
      </w: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P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Pr="00EC3243" w:rsidRDefault="003F2FA8" w:rsidP="003F2FA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0E72" w:rsidRDefault="00A50E72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2FA8" w:rsidRDefault="003F2FA8" w:rsidP="003F2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Data: …………………</w:t>
      </w:r>
      <w:r w:rsidR="00A50E72">
        <w:rPr>
          <w:rFonts w:ascii="Times New Roman" w:eastAsia="Calibri" w:hAnsi="Times New Roman" w:cs="Times New Roman"/>
          <w:sz w:val="24"/>
          <w:szCs w:val="24"/>
        </w:rPr>
        <w:tab/>
      </w:r>
      <w:r w:rsidR="00A50E72">
        <w:rPr>
          <w:rFonts w:ascii="Times New Roman" w:eastAsia="Calibri" w:hAnsi="Times New Roman" w:cs="Times New Roman"/>
          <w:sz w:val="24"/>
          <w:szCs w:val="24"/>
        </w:rPr>
        <w:tab/>
      </w:r>
      <w:r w:rsidR="00A50E72">
        <w:rPr>
          <w:rFonts w:ascii="Times New Roman" w:eastAsia="Calibri" w:hAnsi="Times New Roman" w:cs="Times New Roman"/>
          <w:sz w:val="24"/>
          <w:szCs w:val="24"/>
        </w:rPr>
        <w:tab/>
      </w:r>
      <w:r w:rsidR="00A50E72">
        <w:rPr>
          <w:rFonts w:ascii="Times New Roman" w:eastAsia="Calibri" w:hAnsi="Times New Roman" w:cs="Times New Roman"/>
          <w:sz w:val="24"/>
          <w:szCs w:val="24"/>
        </w:rPr>
        <w:tab/>
        <w:t>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…………………………………</w:t>
      </w:r>
    </w:p>
    <w:p w:rsidR="00A50E72" w:rsidRDefault="00A50E72" w:rsidP="00A50E7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F2FA8" w:rsidRPr="003F2FA8" w:rsidRDefault="003F2FA8" w:rsidP="00A50E72">
      <w:pPr>
        <w:autoSpaceDE w:val="0"/>
        <w:autoSpaceDN w:val="0"/>
        <w:adjustRightInd w:val="0"/>
        <w:spacing w:after="0" w:line="240" w:lineRule="auto"/>
        <w:ind w:left="4422" w:firstLine="737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(pieczęć i podpis Wykonawcy)</w:t>
      </w:r>
    </w:p>
    <w:sectPr w:rsidR="003F2FA8" w:rsidRPr="003F2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4B3" w:rsidRDefault="00A044B3" w:rsidP="00A561EA">
      <w:pPr>
        <w:spacing w:after="0" w:line="240" w:lineRule="auto"/>
      </w:pPr>
      <w:r>
        <w:separator/>
      </w:r>
    </w:p>
  </w:endnote>
  <w:endnote w:type="continuationSeparator" w:id="0">
    <w:p w:rsidR="00A044B3" w:rsidRDefault="00A044B3" w:rsidP="00A56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4B3" w:rsidRDefault="00A044B3" w:rsidP="00A561EA">
      <w:pPr>
        <w:spacing w:after="0" w:line="240" w:lineRule="auto"/>
      </w:pPr>
      <w:r>
        <w:separator/>
      </w:r>
    </w:p>
  </w:footnote>
  <w:footnote w:type="continuationSeparator" w:id="0">
    <w:p w:rsidR="00A044B3" w:rsidRDefault="00A044B3" w:rsidP="00A561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hybridMultilevel"/>
    <w:tmpl w:val="7B8AB9BA"/>
    <w:lvl w:ilvl="0" w:tplc="FFFFFFFF">
      <w:start w:val="5"/>
      <w:numFmt w:val="decimal"/>
      <w:lvlText w:val="%1."/>
      <w:lvlJc w:val="left"/>
    </w:lvl>
    <w:lvl w:ilvl="1" w:tplc="A0881D58">
      <w:start w:val="1"/>
      <w:numFmt w:val="decimal"/>
      <w:lvlText w:val="%2)"/>
      <w:lvlJc w:val="left"/>
      <w:rPr>
        <w:sz w:val="24"/>
        <w:szCs w:val="24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5"/>
    <w:multiLevelType w:val="hybridMultilevel"/>
    <w:tmpl w:val="62BBD95A"/>
    <w:lvl w:ilvl="0" w:tplc="FFFFFFFF">
      <w:start w:val="61"/>
      <w:numFmt w:val="upp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8A67A2"/>
    <w:multiLevelType w:val="hybridMultilevel"/>
    <w:tmpl w:val="0E38C282"/>
    <w:lvl w:ilvl="0" w:tplc="26B8DE0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0DEC57A5"/>
    <w:multiLevelType w:val="hybridMultilevel"/>
    <w:tmpl w:val="165AD0E0"/>
    <w:lvl w:ilvl="0" w:tplc="5846032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B61829"/>
    <w:multiLevelType w:val="hybridMultilevel"/>
    <w:tmpl w:val="32C0760E"/>
    <w:lvl w:ilvl="0" w:tplc="9D1826A6">
      <w:start w:val="4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16263"/>
    <w:multiLevelType w:val="hybridMultilevel"/>
    <w:tmpl w:val="B7E8B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A3A5E"/>
    <w:multiLevelType w:val="multilevel"/>
    <w:tmpl w:val="F7401A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14885EE0"/>
    <w:multiLevelType w:val="hybridMultilevel"/>
    <w:tmpl w:val="DED88F8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66300EA"/>
    <w:multiLevelType w:val="hybridMultilevel"/>
    <w:tmpl w:val="5B1823A8"/>
    <w:lvl w:ilvl="0" w:tplc="9294B6D8">
      <w:start w:val="1"/>
      <w:numFmt w:val="bullet"/>
      <w:lvlText w:val=""/>
      <w:lvlJc w:val="left"/>
      <w:pPr>
        <w:ind w:left="15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93492A"/>
    <w:multiLevelType w:val="hybridMultilevel"/>
    <w:tmpl w:val="B7E8B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D40373"/>
    <w:multiLevelType w:val="hybridMultilevel"/>
    <w:tmpl w:val="D01E9C12"/>
    <w:lvl w:ilvl="0" w:tplc="FF4C9C46">
      <w:start w:val="1"/>
      <w:numFmt w:val="decimal"/>
      <w:lvlText w:val="%1)"/>
      <w:lvlJc w:val="left"/>
      <w:pPr>
        <w:ind w:left="108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091AB7"/>
    <w:multiLevelType w:val="multilevel"/>
    <w:tmpl w:val="F7401A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19CF5D90"/>
    <w:multiLevelType w:val="hybridMultilevel"/>
    <w:tmpl w:val="AEEC40CA"/>
    <w:lvl w:ilvl="0" w:tplc="1CE28C2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B34BC7"/>
    <w:multiLevelType w:val="hybridMultilevel"/>
    <w:tmpl w:val="9FF4EDC2"/>
    <w:lvl w:ilvl="0" w:tplc="A2BCB792">
      <w:start w:val="1"/>
      <w:numFmt w:val="lowerLetter"/>
      <w:lvlText w:val="%1)"/>
      <w:lvlJc w:val="left"/>
      <w:pPr>
        <w:ind w:left="1147" w:hanging="360"/>
      </w:pPr>
      <w:rPr>
        <w:rFonts w:hint="default"/>
      </w:rPr>
    </w:lvl>
    <w:lvl w:ilvl="1" w:tplc="B8C013E4">
      <w:start w:val="1"/>
      <w:numFmt w:val="decimal"/>
      <w:lvlText w:val="%2."/>
      <w:lvlJc w:val="left"/>
      <w:pPr>
        <w:ind w:left="186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4" w15:restartNumberingAfterBreak="0">
    <w:nsid w:val="26F82873"/>
    <w:multiLevelType w:val="hybridMultilevel"/>
    <w:tmpl w:val="FB521A14"/>
    <w:lvl w:ilvl="0" w:tplc="26B8DE06">
      <w:start w:val="1"/>
      <w:numFmt w:val="bullet"/>
      <w:lvlText w:val=""/>
      <w:lvlJc w:val="left"/>
      <w:pPr>
        <w:ind w:left="22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5" w15:restartNumberingAfterBreak="0">
    <w:nsid w:val="276222E1"/>
    <w:multiLevelType w:val="multilevel"/>
    <w:tmpl w:val="F7401A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6" w15:restartNumberingAfterBreak="0">
    <w:nsid w:val="28161C1D"/>
    <w:multiLevelType w:val="hybridMultilevel"/>
    <w:tmpl w:val="FC226E38"/>
    <w:lvl w:ilvl="0" w:tplc="5C2ECE1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C43CDA"/>
    <w:multiLevelType w:val="hybridMultilevel"/>
    <w:tmpl w:val="879037EC"/>
    <w:lvl w:ilvl="0" w:tplc="26B8DE06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18" w15:restartNumberingAfterBreak="0">
    <w:nsid w:val="3A52137D"/>
    <w:multiLevelType w:val="hybridMultilevel"/>
    <w:tmpl w:val="35D82646"/>
    <w:lvl w:ilvl="0" w:tplc="A06CF9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F164FA"/>
    <w:multiLevelType w:val="hybridMultilevel"/>
    <w:tmpl w:val="365017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A8355A"/>
    <w:multiLevelType w:val="hybridMultilevel"/>
    <w:tmpl w:val="364459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B54CCE"/>
    <w:multiLevelType w:val="hybridMultilevel"/>
    <w:tmpl w:val="A036E0A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532C0287"/>
    <w:multiLevelType w:val="hybridMultilevel"/>
    <w:tmpl w:val="2A30CDA0"/>
    <w:lvl w:ilvl="0" w:tplc="04150011">
      <w:start w:val="1"/>
      <w:numFmt w:val="decimal"/>
      <w:lvlText w:val="%1)"/>
      <w:lvlJc w:val="left"/>
      <w:pPr>
        <w:ind w:left="1147" w:hanging="360"/>
      </w:pPr>
      <w:rPr>
        <w:rFonts w:hint="default"/>
      </w:rPr>
    </w:lvl>
    <w:lvl w:ilvl="1" w:tplc="B8C013E4">
      <w:start w:val="1"/>
      <w:numFmt w:val="decimal"/>
      <w:lvlText w:val="%2."/>
      <w:lvlJc w:val="left"/>
      <w:pPr>
        <w:ind w:left="186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23" w15:restartNumberingAfterBreak="0">
    <w:nsid w:val="58447A08"/>
    <w:multiLevelType w:val="hybridMultilevel"/>
    <w:tmpl w:val="5CEAEE28"/>
    <w:lvl w:ilvl="0" w:tplc="3D7052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2C2A8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01069D"/>
    <w:multiLevelType w:val="hybridMultilevel"/>
    <w:tmpl w:val="E1E6F8B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24B1407"/>
    <w:multiLevelType w:val="hybridMultilevel"/>
    <w:tmpl w:val="5B566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D42729"/>
    <w:multiLevelType w:val="hybridMultilevel"/>
    <w:tmpl w:val="05E809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307572"/>
    <w:multiLevelType w:val="hybridMultilevel"/>
    <w:tmpl w:val="B11649E0"/>
    <w:lvl w:ilvl="0" w:tplc="04150011">
      <w:start w:val="1"/>
      <w:numFmt w:val="decimal"/>
      <w:lvlText w:val="%1)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8" w15:restartNumberingAfterBreak="0">
    <w:nsid w:val="6357574B"/>
    <w:multiLevelType w:val="hybridMultilevel"/>
    <w:tmpl w:val="5510A0F0"/>
    <w:lvl w:ilvl="0" w:tplc="7F1A85BA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94261D4"/>
    <w:multiLevelType w:val="hybridMultilevel"/>
    <w:tmpl w:val="757467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C908D9"/>
    <w:multiLevelType w:val="hybridMultilevel"/>
    <w:tmpl w:val="249E2B98"/>
    <w:lvl w:ilvl="0" w:tplc="C100C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ED7825"/>
    <w:multiLevelType w:val="hybridMultilevel"/>
    <w:tmpl w:val="1242DE04"/>
    <w:lvl w:ilvl="0" w:tplc="C96E3352">
      <w:start w:val="1"/>
      <w:numFmt w:val="decimal"/>
      <w:lvlText w:val="%1)"/>
      <w:lvlJc w:val="left"/>
      <w:pPr>
        <w:ind w:left="831" w:hanging="405"/>
      </w:pPr>
      <w:rPr>
        <w:rFonts w:ascii="Times New Roman" w:eastAsia="Calibri" w:hAnsi="Times New Roman" w:cs="Times New Roman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CA94C78"/>
    <w:multiLevelType w:val="hybridMultilevel"/>
    <w:tmpl w:val="E1E6F8B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92B4C38"/>
    <w:multiLevelType w:val="hybridMultilevel"/>
    <w:tmpl w:val="A22A9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6E2A9E"/>
    <w:multiLevelType w:val="multilevel"/>
    <w:tmpl w:val="CBFAB6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9"/>
  </w:num>
  <w:num w:numId="5">
    <w:abstractNumId w:val="30"/>
  </w:num>
  <w:num w:numId="6">
    <w:abstractNumId w:val="16"/>
  </w:num>
  <w:num w:numId="7">
    <w:abstractNumId w:val="26"/>
  </w:num>
  <w:num w:numId="8">
    <w:abstractNumId w:val="28"/>
  </w:num>
  <w:num w:numId="9">
    <w:abstractNumId w:val="23"/>
  </w:num>
  <w:num w:numId="10">
    <w:abstractNumId w:val="27"/>
  </w:num>
  <w:num w:numId="11">
    <w:abstractNumId w:val="13"/>
  </w:num>
  <w:num w:numId="12">
    <w:abstractNumId w:val="21"/>
  </w:num>
  <w:num w:numId="13">
    <w:abstractNumId w:val="3"/>
  </w:num>
  <w:num w:numId="14">
    <w:abstractNumId w:val="24"/>
  </w:num>
  <w:num w:numId="15">
    <w:abstractNumId w:val="25"/>
  </w:num>
  <w:num w:numId="16">
    <w:abstractNumId w:val="7"/>
  </w:num>
  <w:num w:numId="17">
    <w:abstractNumId w:val="32"/>
  </w:num>
  <w:num w:numId="18">
    <w:abstractNumId w:val="18"/>
  </w:num>
  <w:num w:numId="19">
    <w:abstractNumId w:val="22"/>
  </w:num>
  <w:num w:numId="20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7"/>
  </w:num>
  <w:num w:numId="25">
    <w:abstractNumId w:val="14"/>
  </w:num>
  <w:num w:numId="26">
    <w:abstractNumId w:val="0"/>
  </w:num>
  <w:num w:numId="27">
    <w:abstractNumId w:val="1"/>
  </w:num>
  <w:num w:numId="28">
    <w:abstractNumId w:val="4"/>
  </w:num>
  <w:num w:numId="29">
    <w:abstractNumId w:val="19"/>
  </w:num>
  <w:num w:numId="30">
    <w:abstractNumId w:val="20"/>
  </w:num>
  <w:num w:numId="31">
    <w:abstractNumId w:val="29"/>
  </w:num>
  <w:num w:numId="32">
    <w:abstractNumId w:val="11"/>
  </w:num>
  <w:num w:numId="33">
    <w:abstractNumId w:val="15"/>
  </w:num>
  <w:num w:numId="34">
    <w:abstractNumId w:val="6"/>
  </w:num>
  <w:num w:numId="35">
    <w:abstractNumId w:val="34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3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9AD"/>
    <w:rsid w:val="00002995"/>
    <w:rsid w:val="00003D37"/>
    <w:rsid w:val="00006987"/>
    <w:rsid w:val="00012A09"/>
    <w:rsid w:val="00012F17"/>
    <w:rsid w:val="00033352"/>
    <w:rsid w:val="000359AD"/>
    <w:rsid w:val="0003685E"/>
    <w:rsid w:val="000429DA"/>
    <w:rsid w:val="00057313"/>
    <w:rsid w:val="0006713E"/>
    <w:rsid w:val="00070CD5"/>
    <w:rsid w:val="00072102"/>
    <w:rsid w:val="00074150"/>
    <w:rsid w:val="00080695"/>
    <w:rsid w:val="0008421B"/>
    <w:rsid w:val="00087DEB"/>
    <w:rsid w:val="000935A3"/>
    <w:rsid w:val="000A66A1"/>
    <w:rsid w:val="000B5683"/>
    <w:rsid w:val="000B6711"/>
    <w:rsid w:val="000B6942"/>
    <w:rsid w:val="000C4FB6"/>
    <w:rsid w:val="000D01CC"/>
    <w:rsid w:val="000D0387"/>
    <w:rsid w:val="000D45F0"/>
    <w:rsid w:val="000D4DB4"/>
    <w:rsid w:val="000E1C44"/>
    <w:rsid w:val="000E6FF0"/>
    <w:rsid w:val="0010000F"/>
    <w:rsid w:val="00100A05"/>
    <w:rsid w:val="001131CC"/>
    <w:rsid w:val="00116B29"/>
    <w:rsid w:val="0011704B"/>
    <w:rsid w:val="0012092D"/>
    <w:rsid w:val="00123A49"/>
    <w:rsid w:val="001256BE"/>
    <w:rsid w:val="00125D1E"/>
    <w:rsid w:val="00127FE4"/>
    <w:rsid w:val="00130584"/>
    <w:rsid w:val="001346C1"/>
    <w:rsid w:val="00137DFD"/>
    <w:rsid w:val="0014537A"/>
    <w:rsid w:val="00152664"/>
    <w:rsid w:val="0015460F"/>
    <w:rsid w:val="001617A7"/>
    <w:rsid w:val="00164728"/>
    <w:rsid w:val="00180844"/>
    <w:rsid w:val="00194014"/>
    <w:rsid w:val="001A1937"/>
    <w:rsid w:val="001A69CA"/>
    <w:rsid w:val="001B4D5F"/>
    <w:rsid w:val="001B60A9"/>
    <w:rsid w:val="001C257D"/>
    <w:rsid w:val="001C5DEA"/>
    <w:rsid w:val="001E2C9F"/>
    <w:rsid w:val="001F16F5"/>
    <w:rsid w:val="001F3764"/>
    <w:rsid w:val="001F5841"/>
    <w:rsid w:val="001F68EC"/>
    <w:rsid w:val="00201B83"/>
    <w:rsid w:val="002130AC"/>
    <w:rsid w:val="00214CF3"/>
    <w:rsid w:val="002170C6"/>
    <w:rsid w:val="002172C4"/>
    <w:rsid w:val="00232E78"/>
    <w:rsid w:val="00233949"/>
    <w:rsid w:val="00235633"/>
    <w:rsid w:val="002435E5"/>
    <w:rsid w:val="00255D01"/>
    <w:rsid w:val="0026157C"/>
    <w:rsid w:val="00261CAE"/>
    <w:rsid w:val="00274DD5"/>
    <w:rsid w:val="0027638A"/>
    <w:rsid w:val="00282DE5"/>
    <w:rsid w:val="00284D3F"/>
    <w:rsid w:val="00284ED1"/>
    <w:rsid w:val="00292E00"/>
    <w:rsid w:val="002930A9"/>
    <w:rsid w:val="002A0910"/>
    <w:rsid w:val="002B2FFA"/>
    <w:rsid w:val="002B40D9"/>
    <w:rsid w:val="002B6C54"/>
    <w:rsid w:val="002C48EF"/>
    <w:rsid w:val="002C7F77"/>
    <w:rsid w:val="002D10B5"/>
    <w:rsid w:val="002D1604"/>
    <w:rsid w:val="002D26E3"/>
    <w:rsid w:val="002D781A"/>
    <w:rsid w:val="002E3B5F"/>
    <w:rsid w:val="002E488A"/>
    <w:rsid w:val="002E6004"/>
    <w:rsid w:val="002F05DA"/>
    <w:rsid w:val="002F10F0"/>
    <w:rsid w:val="002F1CAA"/>
    <w:rsid w:val="002F35F6"/>
    <w:rsid w:val="00300D58"/>
    <w:rsid w:val="00303672"/>
    <w:rsid w:val="00315F3C"/>
    <w:rsid w:val="00316223"/>
    <w:rsid w:val="00320872"/>
    <w:rsid w:val="00321C61"/>
    <w:rsid w:val="003235BE"/>
    <w:rsid w:val="003268BE"/>
    <w:rsid w:val="00327467"/>
    <w:rsid w:val="0033135B"/>
    <w:rsid w:val="00332465"/>
    <w:rsid w:val="0033547C"/>
    <w:rsid w:val="003463D6"/>
    <w:rsid w:val="00347B2D"/>
    <w:rsid w:val="00354C4F"/>
    <w:rsid w:val="0035599B"/>
    <w:rsid w:val="00355E51"/>
    <w:rsid w:val="003609B1"/>
    <w:rsid w:val="00361D1E"/>
    <w:rsid w:val="00361E86"/>
    <w:rsid w:val="00366DA4"/>
    <w:rsid w:val="003713D2"/>
    <w:rsid w:val="00372EFD"/>
    <w:rsid w:val="00373314"/>
    <w:rsid w:val="00384195"/>
    <w:rsid w:val="003866ED"/>
    <w:rsid w:val="00387664"/>
    <w:rsid w:val="00392287"/>
    <w:rsid w:val="00392574"/>
    <w:rsid w:val="003942A9"/>
    <w:rsid w:val="003A79AA"/>
    <w:rsid w:val="003B627A"/>
    <w:rsid w:val="003B6F39"/>
    <w:rsid w:val="003C0C35"/>
    <w:rsid w:val="003C6369"/>
    <w:rsid w:val="003D6E2C"/>
    <w:rsid w:val="003E390E"/>
    <w:rsid w:val="003E5582"/>
    <w:rsid w:val="003E5E60"/>
    <w:rsid w:val="003F0124"/>
    <w:rsid w:val="003F2FA8"/>
    <w:rsid w:val="003F3C7B"/>
    <w:rsid w:val="003F6DAF"/>
    <w:rsid w:val="0040066E"/>
    <w:rsid w:val="00403A75"/>
    <w:rsid w:val="004257FA"/>
    <w:rsid w:val="00426F09"/>
    <w:rsid w:val="004276F9"/>
    <w:rsid w:val="00430F3E"/>
    <w:rsid w:val="00431251"/>
    <w:rsid w:val="00434860"/>
    <w:rsid w:val="00435953"/>
    <w:rsid w:val="004366F9"/>
    <w:rsid w:val="004461C9"/>
    <w:rsid w:val="0044636D"/>
    <w:rsid w:val="00465E0D"/>
    <w:rsid w:val="00467901"/>
    <w:rsid w:val="0047035E"/>
    <w:rsid w:val="00474637"/>
    <w:rsid w:val="0047687B"/>
    <w:rsid w:val="00477500"/>
    <w:rsid w:val="00481CC3"/>
    <w:rsid w:val="00482487"/>
    <w:rsid w:val="00484B4A"/>
    <w:rsid w:val="00492408"/>
    <w:rsid w:val="004A07C1"/>
    <w:rsid w:val="004A07FB"/>
    <w:rsid w:val="004B28B2"/>
    <w:rsid w:val="004C214C"/>
    <w:rsid w:val="004C2FE0"/>
    <w:rsid w:val="004C5B55"/>
    <w:rsid w:val="004C6D94"/>
    <w:rsid w:val="004D6411"/>
    <w:rsid w:val="004E35E6"/>
    <w:rsid w:val="004E3D71"/>
    <w:rsid w:val="004E5830"/>
    <w:rsid w:val="004E76F0"/>
    <w:rsid w:val="004F7274"/>
    <w:rsid w:val="00502D3C"/>
    <w:rsid w:val="005102F4"/>
    <w:rsid w:val="005134B4"/>
    <w:rsid w:val="00514EBA"/>
    <w:rsid w:val="005177A6"/>
    <w:rsid w:val="0052629A"/>
    <w:rsid w:val="005348BD"/>
    <w:rsid w:val="00535492"/>
    <w:rsid w:val="0053564F"/>
    <w:rsid w:val="00544A6D"/>
    <w:rsid w:val="005578D2"/>
    <w:rsid w:val="00562A56"/>
    <w:rsid w:val="00564995"/>
    <w:rsid w:val="00565130"/>
    <w:rsid w:val="00567CE5"/>
    <w:rsid w:val="005707D3"/>
    <w:rsid w:val="0058610E"/>
    <w:rsid w:val="005901F9"/>
    <w:rsid w:val="00590A55"/>
    <w:rsid w:val="005915A6"/>
    <w:rsid w:val="0059759A"/>
    <w:rsid w:val="005A072D"/>
    <w:rsid w:val="005A42F6"/>
    <w:rsid w:val="005A52A3"/>
    <w:rsid w:val="005B4DDE"/>
    <w:rsid w:val="005B73BB"/>
    <w:rsid w:val="005C7064"/>
    <w:rsid w:val="005D5610"/>
    <w:rsid w:val="005D58DA"/>
    <w:rsid w:val="005D64BC"/>
    <w:rsid w:val="005E176A"/>
    <w:rsid w:val="005E6C61"/>
    <w:rsid w:val="005F2A29"/>
    <w:rsid w:val="005F426B"/>
    <w:rsid w:val="006012F3"/>
    <w:rsid w:val="00614C1D"/>
    <w:rsid w:val="006162D2"/>
    <w:rsid w:val="006254B1"/>
    <w:rsid w:val="00632D8F"/>
    <w:rsid w:val="006368D7"/>
    <w:rsid w:val="006373B5"/>
    <w:rsid w:val="006404A8"/>
    <w:rsid w:val="00641CEA"/>
    <w:rsid w:val="00645AE9"/>
    <w:rsid w:val="00647550"/>
    <w:rsid w:val="00651EC7"/>
    <w:rsid w:val="00654502"/>
    <w:rsid w:val="0066260D"/>
    <w:rsid w:val="00674959"/>
    <w:rsid w:val="0068471C"/>
    <w:rsid w:val="00691C21"/>
    <w:rsid w:val="00692922"/>
    <w:rsid w:val="00693D03"/>
    <w:rsid w:val="006A1030"/>
    <w:rsid w:val="006A1BAF"/>
    <w:rsid w:val="006A3741"/>
    <w:rsid w:val="006A6381"/>
    <w:rsid w:val="006B2F2E"/>
    <w:rsid w:val="006B50B7"/>
    <w:rsid w:val="006C2E58"/>
    <w:rsid w:val="006C5B27"/>
    <w:rsid w:val="006D0DE7"/>
    <w:rsid w:val="006D3BD5"/>
    <w:rsid w:val="006E060B"/>
    <w:rsid w:val="006E0B0E"/>
    <w:rsid w:val="006E7B96"/>
    <w:rsid w:val="006F11AA"/>
    <w:rsid w:val="006F353F"/>
    <w:rsid w:val="00700288"/>
    <w:rsid w:val="00702D2C"/>
    <w:rsid w:val="007040BD"/>
    <w:rsid w:val="00716C85"/>
    <w:rsid w:val="00720054"/>
    <w:rsid w:val="0073281B"/>
    <w:rsid w:val="00744DC0"/>
    <w:rsid w:val="007475DC"/>
    <w:rsid w:val="00756CFC"/>
    <w:rsid w:val="007617FC"/>
    <w:rsid w:val="00764EB4"/>
    <w:rsid w:val="007650AE"/>
    <w:rsid w:val="00771A57"/>
    <w:rsid w:val="00777F18"/>
    <w:rsid w:val="00781CC1"/>
    <w:rsid w:val="007827E5"/>
    <w:rsid w:val="00787E96"/>
    <w:rsid w:val="007910B0"/>
    <w:rsid w:val="00791DDF"/>
    <w:rsid w:val="00794177"/>
    <w:rsid w:val="00795C31"/>
    <w:rsid w:val="007A4C4F"/>
    <w:rsid w:val="007A6794"/>
    <w:rsid w:val="007A76D0"/>
    <w:rsid w:val="007B4225"/>
    <w:rsid w:val="007B4BDF"/>
    <w:rsid w:val="007C184A"/>
    <w:rsid w:val="007C2CFC"/>
    <w:rsid w:val="007C5667"/>
    <w:rsid w:val="007D5A2E"/>
    <w:rsid w:val="007E0DE6"/>
    <w:rsid w:val="007E280C"/>
    <w:rsid w:val="007E317E"/>
    <w:rsid w:val="007E444B"/>
    <w:rsid w:val="007E5212"/>
    <w:rsid w:val="007F30D7"/>
    <w:rsid w:val="008068E0"/>
    <w:rsid w:val="008121F0"/>
    <w:rsid w:val="00816B19"/>
    <w:rsid w:val="008215A7"/>
    <w:rsid w:val="0082701B"/>
    <w:rsid w:val="00832361"/>
    <w:rsid w:val="00846990"/>
    <w:rsid w:val="008478E4"/>
    <w:rsid w:val="00854A1A"/>
    <w:rsid w:val="0085501D"/>
    <w:rsid w:val="008601C6"/>
    <w:rsid w:val="00860F40"/>
    <w:rsid w:val="00867217"/>
    <w:rsid w:val="00867F0F"/>
    <w:rsid w:val="00873772"/>
    <w:rsid w:val="00893E74"/>
    <w:rsid w:val="008972C3"/>
    <w:rsid w:val="008A4A11"/>
    <w:rsid w:val="008A510E"/>
    <w:rsid w:val="008A7B29"/>
    <w:rsid w:val="008B220C"/>
    <w:rsid w:val="008B528E"/>
    <w:rsid w:val="008B6526"/>
    <w:rsid w:val="008B774B"/>
    <w:rsid w:val="008C3CF6"/>
    <w:rsid w:val="008D0A5F"/>
    <w:rsid w:val="008D58F8"/>
    <w:rsid w:val="008D5C58"/>
    <w:rsid w:val="008F0E49"/>
    <w:rsid w:val="008F6388"/>
    <w:rsid w:val="008F7DD4"/>
    <w:rsid w:val="00907EB3"/>
    <w:rsid w:val="00913980"/>
    <w:rsid w:val="00920216"/>
    <w:rsid w:val="009224BD"/>
    <w:rsid w:val="009332FC"/>
    <w:rsid w:val="009336E5"/>
    <w:rsid w:val="00955141"/>
    <w:rsid w:val="00955FB1"/>
    <w:rsid w:val="00956DDA"/>
    <w:rsid w:val="00957F7D"/>
    <w:rsid w:val="00972EA8"/>
    <w:rsid w:val="00977BF8"/>
    <w:rsid w:val="00982B1D"/>
    <w:rsid w:val="00982EDA"/>
    <w:rsid w:val="0098370F"/>
    <w:rsid w:val="00987F1D"/>
    <w:rsid w:val="009A0EE2"/>
    <w:rsid w:val="009A40FE"/>
    <w:rsid w:val="009A5E6F"/>
    <w:rsid w:val="009A7070"/>
    <w:rsid w:val="009B3DC8"/>
    <w:rsid w:val="009C6A1E"/>
    <w:rsid w:val="009D435D"/>
    <w:rsid w:val="009E0DAB"/>
    <w:rsid w:val="009E4EF6"/>
    <w:rsid w:val="009F37FD"/>
    <w:rsid w:val="009F7C1B"/>
    <w:rsid w:val="00A00E55"/>
    <w:rsid w:val="00A044B3"/>
    <w:rsid w:val="00A11FE0"/>
    <w:rsid w:val="00A15078"/>
    <w:rsid w:val="00A156FD"/>
    <w:rsid w:val="00A249AD"/>
    <w:rsid w:val="00A35454"/>
    <w:rsid w:val="00A35D98"/>
    <w:rsid w:val="00A37593"/>
    <w:rsid w:val="00A408FC"/>
    <w:rsid w:val="00A41ABE"/>
    <w:rsid w:val="00A4367C"/>
    <w:rsid w:val="00A45DF3"/>
    <w:rsid w:val="00A505B8"/>
    <w:rsid w:val="00A50690"/>
    <w:rsid w:val="00A50E72"/>
    <w:rsid w:val="00A51AD0"/>
    <w:rsid w:val="00A5213C"/>
    <w:rsid w:val="00A55F0F"/>
    <w:rsid w:val="00A561EA"/>
    <w:rsid w:val="00A56D11"/>
    <w:rsid w:val="00A62713"/>
    <w:rsid w:val="00A656F7"/>
    <w:rsid w:val="00A703BC"/>
    <w:rsid w:val="00A70A61"/>
    <w:rsid w:val="00A726CE"/>
    <w:rsid w:val="00A72CB8"/>
    <w:rsid w:val="00A7346D"/>
    <w:rsid w:val="00A77D31"/>
    <w:rsid w:val="00A831F8"/>
    <w:rsid w:val="00A837A3"/>
    <w:rsid w:val="00A85C08"/>
    <w:rsid w:val="00A91629"/>
    <w:rsid w:val="00A91DD4"/>
    <w:rsid w:val="00A92D54"/>
    <w:rsid w:val="00A9750A"/>
    <w:rsid w:val="00A97BC7"/>
    <w:rsid w:val="00AC4068"/>
    <w:rsid w:val="00AD4788"/>
    <w:rsid w:val="00AD5FEC"/>
    <w:rsid w:val="00AE33E5"/>
    <w:rsid w:val="00AE4DB6"/>
    <w:rsid w:val="00AE557E"/>
    <w:rsid w:val="00AF065B"/>
    <w:rsid w:val="00AF72FA"/>
    <w:rsid w:val="00B04979"/>
    <w:rsid w:val="00B163F2"/>
    <w:rsid w:val="00B17506"/>
    <w:rsid w:val="00B21E15"/>
    <w:rsid w:val="00B332EA"/>
    <w:rsid w:val="00B36796"/>
    <w:rsid w:val="00B43D99"/>
    <w:rsid w:val="00B61641"/>
    <w:rsid w:val="00B62B8D"/>
    <w:rsid w:val="00B706AC"/>
    <w:rsid w:val="00B70ADA"/>
    <w:rsid w:val="00B71928"/>
    <w:rsid w:val="00B72341"/>
    <w:rsid w:val="00B7769E"/>
    <w:rsid w:val="00B77747"/>
    <w:rsid w:val="00B80752"/>
    <w:rsid w:val="00B81D31"/>
    <w:rsid w:val="00B950C0"/>
    <w:rsid w:val="00B95DE4"/>
    <w:rsid w:val="00BA60E9"/>
    <w:rsid w:val="00BA7618"/>
    <w:rsid w:val="00BB06AA"/>
    <w:rsid w:val="00BB63F3"/>
    <w:rsid w:val="00BB78F2"/>
    <w:rsid w:val="00BC22C8"/>
    <w:rsid w:val="00BC4A7F"/>
    <w:rsid w:val="00BC58D3"/>
    <w:rsid w:val="00BC6F3E"/>
    <w:rsid w:val="00BD3178"/>
    <w:rsid w:val="00BD3C08"/>
    <w:rsid w:val="00BE71BB"/>
    <w:rsid w:val="00BE7F8B"/>
    <w:rsid w:val="00BF4666"/>
    <w:rsid w:val="00BF6665"/>
    <w:rsid w:val="00C02D9C"/>
    <w:rsid w:val="00C0548E"/>
    <w:rsid w:val="00C1482E"/>
    <w:rsid w:val="00C15049"/>
    <w:rsid w:val="00C1536A"/>
    <w:rsid w:val="00C16774"/>
    <w:rsid w:val="00C16CB5"/>
    <w:rsid w:val="00C23077"/>
    <w:rsid w:val="00C2462D"/>
    <w:rsid w:val="00C351C1"/>
    <w:rsid w:val="00C40188"/>
    <w:rsid w:val="00C530D8"/>
    <w:rsid w:val="00C5797B"/>
    <w:rsid w:val="00C70665"/>
    <w:rsid w:val="00C72633"/>
    <w:rsid w:val="00C760D1"/>
    <w:rsid w:val="00C818F9"/>
    <w:rsid w:val="00C82940"/>
    <w:rsid w:val="00C9022D"/>
    <w:rsid w:val="00C90835"/>
    <w:rsid w:val="00C94134"/>
    <w:rsid w:val="00CA07A5"/>
    <w:rsid w:val="00CA2B80"/>
    <w:rsid w:val="00CB75E9"/>
    <w:rsid w:val="00CC31BA"/>
    <w:rsid w:val="00CC3F68"/>
    <w:rsid w:val="00CC483A"/>
    <w:rsid w:val="00CD2C6C"/>
    <w:rsid w:val="00CE104A"/>
    <w:rsid w:val="00CE3F18"/>
    <w:rsid w:val="00CE612C"/>
    <w:rsid w:val="00CF1A9D"/>
    <w:rsid w:val="00CF6E15"/>
    <w:rsid w:val="00CF7ACF"/>
    <w:rsid w:val="00D01F31"/>
    <w:rsid w:val="00D03BF5"/>
    <w:rsid w:val="00D04A58"/>
    <w:rsid w:val="00D06580"/>
    <w:rsid w:val="00D166A7"/>
    <w:rsid w:val="00D17443"/>
    <w:rsid w:val="00D2115C"/>
    <w:rsid w:val="00D220DC"/>
    <w:rsid w:val="00D36532"/>
    <w:rsid w:val="00D44A44"/>
    <w:rsid w:val="00D44C86"/>
    <w:rsid w:val="00D50FD6"/>
    <w:rsid w:val="00D5141B"/>
    <w:rsid w:val="00D5331A"/>
    <w:rsid w:val="00D537CD"/>
    <w:rsid w:val="00D54D33"/>
    <w:rsid w:val="00D60789"/>
    <w:rsid w:val="00D60E3F"/>
    <w:rsid w:val="00D66436"/>
    <w:rsid w:val="00D70B3D"/>
    <w:rsid w:val="00D728D0"/>
    <w:rsid w:val="00D72C8F"/>
    <w:rsid w:val="00D74256"/>
    <w:rsid w:val="00D743D2"/>
    <w:rsid w:val="00D84B27"/>
    <w:rsid w:val="00D851A6"/>
    <w:rsid w:val="00D9691A"/>
    <w:rsid w:val="00D97DA2"/>
    <w:rsid w:val="00DA0CD8"/>
    <w:rsid w:val="00DB08E4"/>
    <w:rsid w:val="00DB38E1"/>
    <w:rsid w:val="00DC1427"/>
    <w:rsid w:val="00DC29E4"/>
    <w:rsid w:val="00DC3B29"/>
    <w:rsid w:val="00DD4B4A"/>
    <w:rsid w:val="00DE22D8"/>
    <w:rsid w:val="00DE4CC5"/>
    <w:rsid w:val="00DF3929"/>
    <w:rsid w:val="00DF64A4"/>
    <w:rsid w:val="00DF770B"/>
    <w:rsid w:val="00E042CD"/>
    <w:rsid w:val="00E04F22"/>
    <w:rsid w:val="00E0735B"/>
    <w:rsid w:val="00E125C7"/>
    <w:rsid w:val="00E14E67"/>
    <w:rsid w:val="00E153A7"/>
    <w:rsid w:val="00E161D1"/>
    <w:rsid w:val="00E20B52"/>
    <w:rsid w:val="00E214D0"/>
    <w:rsid w:val="00E2640C"/>
    <w:rsid w:val="00E2734F"/>
    <w:rsid w:val="00E304D0"/>
    <w:rsid w:val="00E33379"/>
    <w:rsid w:val="00E33DB7"/>
    <w:rsid w:val="00E36A6F"/>
    <w:rsid w:val="00E37ADC"/>
    <w:rsid w:val="00E42AE9"/>
    <w:rsid w:val="00E43FF9"/>
    <w:rsid w:val="00E53ADC"/>
    <w:rsid w:val="00E553DC"/>
    <w:rsid w:val="00E607D5"/>
    <w:rsid w:val="00E6111C"/>
    <w:rsid w:val="00E65F9F"/>
    <w:rsid w:val="00E666E4"/>
    <w:rsid w:val="00E85217"/>
    <w:rsid w:val="00EA1267"/>
    <w:rsid w:val="00EA374B"/>
    <w:rsid w:val="00EB0A4B"/>
    <w:rsid w:val="00EC3243"/>
    <w:rsid w:val="00EC46AD"/>
    <w:rsid w:val="00EE3CFE"/>
    <w:rsid w:val="00EF7B22"/>
    <w:rsid w:val="00F000CF"/>
    <w:rsid w:val="00F0165C"/>
    <w:rsid w:val="00F11ED3"/>
    <w:rsid w:val="00F15E3B"/>
    <w:rsid w:val="00F224BB"/>
    <w:rsid w:val="00F236E7"/>
    <w:rsid w:val="00F30E03"/>
    <w:rsid w:val="00F35D59"/>
    <w:rsid w:val="00F468CC"/>
    <w:rsid w:val="00F47920"/>
    <w:rsid w:val="00F525F0"/>
    <w:rsid w:val="00F52DAE"/>
    <w:rsid w:val="00F53512"/>
    <w:rsid w:val="00F53614"/>
    <w:rsid w:val="00F55A70"/>
    <w:rsid w:val="00F55EF0"/>
    <w:rsid w:val="00F573FD"/>
    <w:rsid w:val="00F5764D"/>
    <w:rsid w:val="00F647DE"/>
    <w:rsid w:val="00F67B93"/>
    <w:rsid w:val="00F67BAF"/>
    <w:rsid w:val="00F76751"/>
    <w:rsid w:val="00F84BE4"/>
    <w:rsid w:val="00F87A36"/>
    <w:rsid w:val="00F90C1E"/>
    <w:rsid w:val="00F91CF3"/>
    <w:rsid w:val="00F9248E"/>
    <w:rsid w:val="00F93A66"/>
    <w:rsid w:val="00FA1A68"/>
    <w:rsid w:val="00FA30E9"/>
    <w:rsid w:val="00FA7B91"/>
    <w:rsid w:val="00FA7CFD"/>
    <w:rsid w:val="00FA7E19"/>
    <w:rsid w:val="00FB5205"/>
    <w:rsid w:val="00FB5F47"/>
    <w:rsid w:val="00FB7A8F"/>
    <w:rsid w:val="00FC1849"/>
    <w:rsid w:val="00FC588C"/>
    <w:rsid w:val="00FD6D50"/>
    <w:rsid w:val="00FE2555"/>
    <w:rsid w:val="00FE2A2E"/>
    <w:rsid w:val="00FE3F58"/>
    <w:rsid w:val="00FF1C1A"/>
    <w:rsid w:val="00FF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FD9B9-3B00-4E8F-9B31-7ACE1D201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1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59A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61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61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61EA"/>
    <w:rPr>
      <w:vertAlign w:val="superscript"/>
    </w:rPr>
  </w:style>
  <w:style w:type="character" w:styleId="Hipercze">
    <w:name w:val="Hyperlink"/>
    <w:uiPriority w:val="99"/>
    <w:rsid w:val="00F93A6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93A66"/>
    <w:pPr>
      <w:suppressAutoHyphens/>
      <w:spacing w:after="120" w:line="240" w:lineRule="auto"/>
    </w:pPr>
    <w:rPr>
      <w:rFonts w:ascii="Cambria" w:eastAsia="Cambria" w:hAnsi="Cambria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93A66"/>
    <w:rPr>
      <w:rFonts w:ascii="Cambria" w:eastAsia="Cambria" w:hAnsi="Cambria" w:cs="Times New Roman"/>
      <w:sz w:val="24"/>
      <w:szCs w:val="24"/>
      <w:lang w:val="x-none"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131C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F2F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0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68426-54BB-4DC0-86A2-D263683CF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F47E2494.dotm</Template>
  <TotalTime>75</TotalTime>
  <Pages>1</Pages>
  <Words>73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Administrator-ASUS</dc:creator>
  <cp:keywords/>
  <dc:description/>
  <cp:lastModifiedBy>Maciej Rombalski</cp:lastModifiedBy>
  <cp:revision>26</cp:revision>
  <dcterms:created xsi:type="dcterms:W3CDTF">2022-05-10T05:42:00Z</dcterms:created>
  <dcterms:modified xsi:type="dcterms:W3CDTF">2022-09-15T09:40:00Z</dcterms:modified>
</cp:coreProperties>
</file>