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3BF15" w14:textId="77777777" w:rsidR="00014CAB" w:rsidRPr="00542A58" w:rsidRDefault="00014CAB" w:rsidP="00014CAB">
      <w:pPr>
        <w:jc w:val="right"/>
        <w:rPr>
          <w:sz w:val="22"/>
          <w:szCs w:val="22"/>
        </w:rPr>
      </w:pPr>
      <w:r w:rsidRPr="00542A58">
        <w:rPr>
          <w:sz w:val="22"/>
          <w:szCs w:val="22"/>
        </w:rPr>
        <w:t>Załącznik nr 1 do SWKO</w:t>
      </w:r>
    </w:p>
    <w:p w14:paraId="3ED63BBB" w14:textId="77777777" w:rsidR="00014CAB" w:rsidRPr="00542A58" w:rsidRDefault="00014CAB" w:rsidP="00014CAB">
      <w:pPr>
        <w:jc w:val="center"/>
        <w:rPr>
          <w:b/>
          <w:bCs/>
          <w:sz w:val="22"/>
          <w:szCs w:val="22"/>
        </w:rPr>
      </w:pPr>
    </w:p>
    <w:p w14:paraId="3BBE4A21" w14:textId="77777777" w:rsidR="00014CAB" w:rsidRPr="00542A58" w:rsidRDefault="00014CAB" w:rsidP="00014CAB">
      <w:pPr>
        <w:jc w:val="center"/>
        <w:rPr>
          <w:b/>
          <w:bCs/>
          <w:sz w:val="22"/>
          <w:szCs w:val="22"/>
        </w:rPr>
      </w:pPr>
      <w:r w:rsidRPr="00542A58">
        <w:rPr>
          <w:b/>
          <w:bCs/>
          <w:sz w:val="22"/>
          <w:szCs w:val="22"/>
        </w:rPr>
        <w:t xml:space="preserve">FORMULARZ OFERTY </w:t>
      </w:r>
    </w:p>
    <w:p w14:paraId="0E2EB2A0" w14:textId="77777777" w:rsidR="00014CAB" w:rsidRPr="00542A58" w:rsidRDefault="00014CAB" w:rsidP="00014CAB">
      <w:pPr>
        <w:jc w:val="both"/>
        <w:rPr>
          <w:sz w:val="22"/>
          <w:szCs w:val="22"/>
        </w:rPr>
      </w:pPr>
    </w:p>
    <w:p w14:paraId="30876769" w14:textId="77777777" w:rsidR="00014CAB" w:rsidRPr="00542A58" w:rsidRDefault="00014CAB" w:rsidP="00014CAB">
      <w:pPr>
        <w:pStyle w:val="Tekstpodstawowy"/>
        <w:rPr>
          <w:sz w:val="22"/>
          <w:szCs w:val="22"/>
        </w:rPr>
      </w:pPr>
      <w:r w:rsidRPr="00542A58">
        <w:rPr>
          <w:sz w:val="22"/>
          <w:szCs w:val="22"/>
        </w:rPr>
        <w:t xml:space="preserve">Oferta dotyczy udzielania świadczeń zdrowotnych zakresu </w:t>
      </w:r>
      <w:proofErr w:type="spellStart"/>
      <w:r w:rsidRPr="00542A58">
        <w:rPr>
          <w:sz w:val="22"/>
          <w:szCs w:val="22"/>
        </w:rPr>
        <w:t>teleradiologii</w:t>
      </w:r>
      <w:proofErr w:type="spellEnd"/>
      <w:r w:rsidRPr="00542A58">
        <w:rPr>
          <w:sz w:val="22"/>
          <w:szCs w:val="22"/>
        </w:rPr>
        <w:t xml:space="preserve"> polegającej na opisywaniu badań obrazowych wykonanych przez Szpital i przekazywanych </w:t>
      </w:r>
      <w:r w:rsidRPr="00542A58">
        <w:rPr>
          <w:sz w:val="22"/>
          <w:szCs w:val="22"/>
          <w:lang w:val="pl-PL"/>
        </w:rPr>
        <w:t xml:space="preserve"> </w:t>
      </w:r>
      <w:r w:rsidRPr="00542A58">
        <w:rPr>
          <w:sz w:val="22"/>
          <w:szCs w:val="22"/>
        </w:rPr>
        <w:t>w drodze transmisji danych do Wykonawcy oraz zwrotnym przekazaniu tą drogą wykonanych opisów bada</w:t>
      </w:r>
      <w:r w:rsidRPr="00542A58">
        <w:rPr>
          <w:sz w:val="22"/>
          <w:szCs w:val="22"/>
          <w:lang w:val="pl-PL"/>
        </w:rPr>
        <w:t xml:space="preserve"> (</w:t>
      </w:r>
      <w:proofErr w:type="spellStart"/>
      <w:r w:rsidRPr="00542A58">
        <w:rPr>
          <w:sz w:val="22"/>
          <w:szCs w:val="22"/>
          <w:lang w:val="pl-PL"/>
        </w:rPr>
        <w:t>teleradiologia</w:t>
      </w:r>
      <w:proofErr w:type="spellEnd"/>
      <w:r w:rsidRPr="00542A58">
        <w:rPr>
          <w:sz w:val="22"/>
          <w:szCs w:val="22"/>
          <w:lang w:val="pl-PL"/>
        </w:rPr>
        <w:t>)</w:t>
      </w:r>
      <w:r>
        <w:rPr>
          <w:sz w:val="22"/>
          <w:szCs w:val="22"/>
        </w:rPr>
        <w:t xml:space="preserve"> - RTG</w:t>
      </w:r>
    </w:p>
    <w:p w14:paraId="55970554" w14:textId="77777777" w:rsidR="00014CAB" w:rsidRPr="00542A58" w:rsidRDefault="00014CAB" w:rsidP="00014CAB">
      <w:pPr>
        <w:ind w:left="283"/>
        <w:jc w:val="both"/>
        <w:rPr>
          <w:sz w:val="22"/>
          <w:szCs w:val="22"/>
          <w:lang w:val="x-none"/>
        </w:rPr>
      </w:pPr>
    </w:p>
    <w:p w14:paraId="1DB44DB8" w14:textId="77777777" w:rsidR="00014CAB" w:rsidRPr="00542A58" w:rsidRDefault="00014CAB" w:rsidP="00014CAB">
      <w:pPr>
        <w:jc w:val="both"/>
        <w:rPr>
          <w:sz w:val="22"/>
          <w:szCs w:val="22"/>
        </w:rPr>
      </w:pPr>
      <w:r w:rsidRPr="00542A58">
        <w:rPr>
          <w:bCs/>
          <w:sz w:val="22"/>
          <w:szCs w:val="22"/>
        </w:rPr>
        <w:t>1.</w:t>
      </w:r>
      <w:r w:rsidRPr="00542A58">
        <w:rPr>
          <w:sz w:val="22"/>
          <w:szCs w:val="22"/>
        </w:rPr>
        <w:t xml:space="preserve"> Oświadczenie Oferenta:</w:t>
      </w:r>
    </w:p>
    <w:p w14:paraId="29165C65" w14:textId="77777777" w:rsidR="00014CAB" w:rsidRPr="00542A58" w:rsidRDefault="00014CAB" w:rsidP="00014CAB">
      <w:pPr>
        <w:jc w:val="both"/>
        <w:rPr>
          <w:b/>
          <w:bCs/>
          <w:sz w:val="22"/>
          <w:szCs w:val="22"/>
        </w:rPr>
      </w:pPr>
    </w:p>
    <w:p w14:paraId="59E34C48" w14:textId="77777777" w:rsidR="00014CAB" w:rsidRPr="00542A58" w:rsidRDefault="00014CAB" w:rsidP="00014CAB">
      <w:pPr>
        <w:pStyle w:val="Tekstpodstawowy"/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 w:rsidRPr="00542A58">
        <w:rPr>
          <w:b/>
          <w:bCs/>
          <w:sz w:val="22"/>
          <w:szCs w:val="22"/>
        </w:rPr>
        <w:t xml:space="preserve">Oświadczam, że zapoznałem / łam się z treścią ogłoszenia w sprawie </w:t>
      </w:r>
      <w:r w:rsidRPr="00542A58">
        <w:rPr>
          <w:b/>
          <w:bCs/>
          <w:sz w:val="22"/>
          <w:szCs w:val="22"/>
          <w:lang w:val="pl-PL"/>
        </w:rPr>
        <w:t xml:space="preserve">zawarcia </w:t>
      </w:r>
      <w:r w:rsidRPr="00542A58">
        <w:rPr>
          <w:b/>
          <w:bCs/>
          <w:sz w:val="22"/>
          <w:szCs w:val="22"/>
        </w:rPr>
        <w:t xml:space="preserve">umowy o udzielenie zamówienia na świadczenia zdrowotne z zakresu </w:t>
      </w:r>
      <w:proofErr w:type="spellStart"/>
      <w:r w:rsidRPr="00542A58">
        <w:rPr>
          <w:b/>
          <w:bCs/>
          <w:sz w:val="22"/>
          <w:szCs w:val="22"/>
        </w:rPr>
        <w:t>teleradiologii</w:t>
      </w:r>
      <w:proofErr w:type="spellEnd"/>
      <w:r w:rsidRPr="00542A58">
        <w:rPr>
          <w:b/>
          <w:bCs/>
          <w:sz w:val="22"/>
          <w:szCs w:val="22"/>
        </w:rPr>
        <w:t xml:space="preserve"> polegającej na opisywaniu badań obrazowych wykonanych przez Szpital i przekazywanych w drodze transmisji danych do Wykonawcy oraz zwrotnym przekazaniu tą drogą wykonanych opisów badań</w:t>
      </w:r>
      <w:r w:rsidRPr="00542A58">
        <w:rPr>
          <w:b/>
          <w:bCs/>
          <w:sz w:val="22"/>
          <w:szCs w:val="22"/>
          <w:lang w:val="pl-PL"/>
        </w:rPr>
        <w:t xml:space="preserve"> oraz szczegółowymi warunkami konkursu ofert, </w:t>
      </w:r>
      <w:r w:rsidRPr="00542A58">
        <w:rPr>
          <w:sz w:val="22"/>
          <w:szCs w:val="22"/>
        </w:rPr>
        <w:t xml:space="preserve">nie wnoszę uwag co do </w:t>
      </w:r>
      <w:r w:rsidRPr="00542A58">
        <w:rPr>
          <w:sz w:val="22"/>
          <w:szCs w:val="22"/>
          <w:lang w:val="pl-PL"/>
        </w:rPr>
        <w:t>ich</w:t>
      </w:r>
      <w:r w:rsidRPr="00542A58">
        <w:rPr>
          <w:sz w:val="22"/>
          <w:szCs w:val="22"/>
        </w:rPr>
        <w:t xml:space="preserve"> treści</w:t>
      </w:r>
      <w:r w:rsidRPr="00542A58">
        <w:rPr>
          <w:sz w:val="22"/>
          <w:szCs w:val="22"/>
          <w:lang w:val="pl-PL"/>
        </w:rPr>
        <w:t xml:space="preserve"> i składam ofertę na realizację świadczeń zdrowotnych z zakresu </w:t>
      </w:r>
      <w:proofErr w:type="spellStart"/>
      <w:r w:rsidRPr="00542A58">
        <w:rPr>
          <w:sz w:val="22"/>
          <w:szCs w:val="22"/>
          <w:lang w:val="pl-PL"/>
        </w:rPr>
        <w:t>teleradiologii</w:t>
      </w:r>
      <w:proofErr w:type="spellEnd"/>
      <w:r w:rsidRPr="00542A58">
        <w:rPr>
          <w:sz w:val="22"/>
          <w:szCs w:val="22"/>
          <w:lang w:val="pl-PL"/>
        </w:rPr>
        <w:t xml:space="preserve"> zgodnie z niniejszym pismem oraz załącznikiem cenowym</w:t>
      </w:r>
      <w:r w:rsidRPr="00542A58">
        <w:rPr>
          <w:b/>
          <w:bCs/>
          <w:sz w:val="22"/>
          <w:szCs w:val="22"/>
        </w:rPr>
        <w:t>.</w:t>
      </w:r>
    </w:p>
    <w:p w14:paraId="7FF24BD5" w14:textId="77777777" w:rsidR="00014CAB" w:rsidRDefault="00014CAB" w:rsidP="00014CAB">
      <w:pPr>
        <w:pStyle w:val="Tekstpodstawowy"/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 w:rsidRPr="00542A58">
        <w:rPr>
          <w:b/>
          <w:bCs/>
          <w:sz w:val="22"/>
          <w:szCs w:val="22"/>
        </w:rPr>
        <w:t xml:space="preserve"> Oświadczam, że zapoznałem się z treścią wzoru umowy i nie wnoszę do nie</w:t>
      </w:r>
      <w:r w:rsidRPr="00542A58">
        <w:rPr>
          <w:b/>
          <w:bCs/>
          <w:sz w:val="22"/>
          <w:szCs w:val="22"/>
          <w:lang w:val="pl-PL"/>
        </w:rPr>
        <w:t>go</w:t>
      </w:r>
      <w:r w:rsidRPr="00542A58">
        <w:rPr>
          <w:b/>
          <w:bCs/>
          <w:sz w:val="22"/>
          <w:szCs w:val="22"/>
        </w:rPr>
        <w:t xml:space="preserve"> zastrzeżeń</w:t>
      </w:r>
      <w:r w:rsidRPr="00542A58">
        <w:rPr>
          <w:b/>
          <w:bCs/>
          <w:sz w:val="22"/>
          <w:szCs w:val="22"/>
          <w:lang w:val="pl-PL"/>
        </w:rPr>
        <w:t xml:space="preserve"> oraz w przypadku dokonania wyboru mojej oferty zawrę umowę zgodnie z wzorem umowy będącym załącznikiem do szczegółowych warunków konkursu ofert</w:t>
      </w:r>
      <w:r w:rsidRPr="00542A58">
        <w:rPr>
          <w:b/>
          <w:bCs/>
          <w:sz w:val="22"/>
          <w:szCs w:val="22"/>
        </w:rPr>
        <w:t>.</w:t>
      </w:r>
    </w:p>
    <w:p w14:paraId="0D5416E1" w14:textId="77777777" w:rsidR="00014CAB" w:rsidRDefault="00014CAB" w:rsidP="00014CAB">
      <w:pPr>
        <w:pStyle w:val="Tekstpodstawowy"/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Oświadczam, że znajduję się w sytuacji finansowej zapewniającej wykonanie przedmiotu umowy.</w:t>
      </w:r>
    </w:p>
    <w:p w14:paraId="6DFE69D0" w14:textId="77777777" w:rsidR="00014CAB" w:rsidRDefault="00014CAB" w:rsidP="00014CAB">
      <w:pPr>
        <w:pStyle w:val="Tekstpodstawowy"/>
        <w:numPr>
          <w:ilvl w:val="0"/>
          <w:numId w:val="2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Oświadczam, że na dzień składania ofert nie podlegam wykluczeniu z postępowania na podstawie art. 7 ust. 1 ustawy z dnia 13 kwietnia 2022r. o szczególnych rozwiązaniach w zakresie przeciwdziałania wspieraniu agresji na Ukrainę oraz służących ochronie bezpieczeństwa narodowego (Dz. U. z 2022 r., poz. 835).</w:t>
      </w:r>
    </w:p>
    <w:p w14:paraId="542E339E" w14:textId="77777777" w:rsidR="00014CAB" w:rsidRPr="00542A58" w:rsidRDefault="00014CAB" w:rsidP="00014CAB">
      <w:pPr>
        <w:pStyle w:val="Tekstpodstawowy"/>
        <w:ind w:left="720"/>
        <w:jc w:val="both"/>
        <w:rPr>
          <w:b/>
          <w:bCs/>
          <w:sz w:val="22"/>
          <w:szCs w:val="22"/>
        </w:rPr>
      </w:pPr>
    </w:p>
    <w:p w14:paraId="0B7F1356" w14:textId="77777777" w:rsidR="00014CAB" w:rsidRPr="00542A58" w:rsidRDefault="00014CAB" w:rsidP="00014CAB">
      <w:pPr>
        <w:pStyle w:val="Tekstpodstawowy"/>
        <w:jc w:val="both"/>
        <w:rPr>
          <w:b/>
          <w:bCs/>
          <w:sz w:val="22"/>
          <w:szCs w:val="22"/>
        </w:rPr>
      </w:pPr>
    </w:p>
    <w:p w14:paraId="2515830A" w14:textId="77777777" w:rsidR="00014CAB" w:rsidRPr="00542A58" w:rsidRDefault="00014CAB" w:rsidP="00014CAB">
      <w:pPr>
        <w:ind w:left="283"/>
        <w:jc w:val="both"/>
        <w:rPr>
          <w:b/>
          <w:bCs/>
          <w:sz w:val="22"/>
          <w:szCs w:val="22"/>
        </w:rPr>
      </w:pPr>
    </w:p>
    <w:p w14:paraId="4550E455" w14:textId="77777777" w:rsidR="00014CAB" w:rsidRPr="00542A58" w:rsidRDefault="00014CAB" w:rsidP="00014CAB">
      <w:pPr>
        <w:ind w:left="283"/>
        <w:jc w:val="both"/>
        <w:rPr>
          <w:bCs/>
          <w:sz w:val="22"/>
          <w:szCs w:val="22"/>
        </w:rPr>
      </w:pPr>
      <w:r w:rsidRPr="00542A58">
        <w:rPr>
          <w:b/>
          <w:bCs/>
          <w:sz w:val="22"/>
          <w:szCs w:val="22"/>
        </w:rPr>
        <w:t xml:space="preserve">                                                                                                      </w:t>
      </w:r>
      <w:r w:rsidRPr="00542A58">
        <w:rPr>
          <w:bCs/>
          <w:sz w:val="22"/>
          <w:szCs w:val="22"/>
        </w:rPr>
        <w:t>.........................................</w:t>
      </w:r>
    </w:p>
    <w:p w14:paraId="4B547894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  <w:r w:rsidRPr="00542A58">
        <w:rPr>
          <w:bCs/>
          <w:sz w:val="22"/>
          <w:szCs w:val="22"/>
        </w:rPr>
        <w:t xml:space="preserve">                                                                                                          </w:t>
      </w:r>
      <w:r w:rsidRPr="00542A58">
        <w:rPr>
          <w:sz w:val="22"/>
          <w:szCs w:val="22"/>
        </w:rPr>
        <w:t>Podpis Oferenta</w:t>
      </w:r>
    </w:p>
    <w:p w14:paraId="02A2AE98" w14:textId="77777777" w:rsidR="00014CAB" w:rsidRPr="00542A58" w:rsidRDefault="00014CAB" w:rsidP="00014CAB">
      <w:pPr>
        <w:ind w:left="283" w:hanging="283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Dane o Oferencie:</w:t>
      </w:r>
    </w:p>
    <w:p w14:paraId="3610B51E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a) nazwa, siedziba, NIP, REGON, KRS, nr wpisu właściwego rejestru wojewody/ nr wpisu do rejestru Okręgowej Izby Lekarskiej podmiotu przystępującego do konkursu ofert:</w:t>
      </w:r>
    </w:p>
    <w:p w14:paraId="3A0106B5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  <w:r w:rsidRPr="00542A58">
        <w:rPr>
          <w:sz w:val="22"/>
          <w:szCs w:val="22"/>
        </w:rPr>
        <w:t xml:space="preserve">     ..................................................................................................................................................</w:t>
      </w:r>
    </w:p>
    <w:p w14:paraId="546B312F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  <w:r w:rsidRPr="00542A58">
        <w:rPr>
          <w:sz w:val="22"/>
          <w:szCs w:val="22"/>
        </w:rPr>
        <w:t xml:space="preserve">     ..................................................................................................................................................</w:t>
      </w:r>
    </w:p>
    <w:p w14:paraId="2F4AB357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</w:p>
    <w:p w14:paraId="5FCECD39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b) środki łączności:</w:t>
      </w:r>
    </w:p>
    <w:p w14:paraId="1BA3DB87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78297905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</w:p>
    <w:p w14:paraId="6A14B0BF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36CD7A03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</w:p>
    <w:p w14:paraId="03CE8AC7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</w:p>
    <w:p w14:paraId="25AEA4EC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542A58">
        <w:rPr>
          <w:sz w:val="22"/>
          <w:szCs w:val="22"/>
        </w:rPr>
        <w:t>) kwalifikacje zawodowe lekarzy zgodnie z załącznikiem.</w:t>
      </w:r>
    </w:p>
    <w:p w14:paraId="37F9C727" w14:textId="77777777" w:rsidR="00014CAB" w:rsidRPr="00542A58" w:rsidRDefault="00014CAB" w:rsidP="00014CAB">
      <w:pPr>
        <w:ind w:left="283"/>
        <w:jc w:val="both"/>
        <w:rPr>
          <w:sz w:val="22"/>
          <w:szCs w:val="22"/>
        </w:rPr>
      </w:pPr>
    </w:p>
    <w:p w14:paraId="0459FFB5" w14:textId="77777777" w:rsidR="00014CAB" w:rsidRPr="00542A58" w:rsidRDefault="00014CAB" w:rsidP="00014CAB">
      <w:pPr>
        <w:jc w:val="both"/>
        <w:rPr>
          <w:sz w:val="22"/>
          <w:szCs w:val="22"/>
        </w:rPr>
      </w:pPr>
    </w:p>
    <w:p w14:paraId="0BB382BF" w14:textId="77777777" w:rsidR="00014CAB" w:rsidRPr="00542A58" w:rsidRDefault="00014CAB" w:rsidP="00014CAB">
      <w:pPr>
        <w:ind w:left="284" w:hanging="284"/>
        <w:jc w:val="both"/>
        <w:rPr>
          <w:bCs/>
          <w:sz w:val="22"/>
          <w:szCs w:val="22"/>
        </w:rPr>
      </w:pPr>
      <w:r w:rsidRPr="00542A58">
        <w:rPr>
          <w:bCs/>
          <w:sz w:val="22"/>
          <w:szCs w:val="22"/>
        </w:rPr>
        <w:t xml:space="preserve"> 3. Wykaz zrealizowanych usług w ciągu maksymalnie ostatnich trzech lat (lub usług aktualnie zrealizowanych) z zakresu </w:t>
      </w:r>
      <w:proofErr w:type="spellStart"/>
      <w:r w:rsidRPr="00542A58">
        <w:rPr>
          <w:bCs/>
          <w:sz w:val="22"/>
          <w:szCs w:val="22"/>
        </w:rPr>
        <w:t>teleradiologii</w:t>
      </w:r>
      <w:proofErr w:type="spellEnd"/>
      <w:r w:rsidRPr="00542A58">
        <w:rPr>
          <w:bCs/>
          <w:sz w:val="22"/>
          <w:szCs w:val="22"/>
        </w:rPr>
        <w:t xml:space="preserve"> na rzecz co najmniej trzech podmiotów leczniczych: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4904"/>
        <w:gridCol w:w="2961"/>
      </w:tblGrid>
      <w:tr w:rsidR="00014CAB" w:rsidRPr="00542A58" w14:paraId="22361BF4" w14:textId="77777777" w:rsidTr="00076D59">
        <w:tc>
          <w:tcPr>
            <w:tcW w:w="958" w:type="dxa"/>
            <w:shd w:val="clear" w:color="auto" w:fill="auto"/>
          </w:tcPr>
          <w:p w14:paraId="00AB9183" w14:textId="77777777" w:rsidR="00014CAB" w:rsidRPr="00542A58" w:rsidRDefault="00014CAB" w:rsidP="00076D59">
            <w:pPr>
              <w:jc w:val="center"/>
              <w:rPr>
                <w:b/>
                <w:bCs/>
                <w:sz w:val="22"/>
                <w:szCs w:val="22"/>
              </w:rPr>
            </w:pPr>
            <w:r w:rsidRPr="00542A58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5421" w:type="dxa"/>
            <w:shd w:val="clear" w:color="auto" w:fill="auto"/>
          </w:tcPr>
          <w:p w14:paraId="50FA03F0" w14:textId="77777777" w:rsidR="00014CAB" w:rsidRPr="00542A58" w:rsidRDefault="00014CAB" w:rsidP="00076D59">
            <w:pPr>
              <w:jc w:val="center"/>
              <w:rPr>
                <w:b/>
                <w:bCs/>
                <w:sz w:val="22"/>
                <w:szCs w:val="22"/>
              </w:rPr>
            </w:pPr>
            <w:r w:rsidRPr="00542A58">
              <w:rPr>
                <w:b/>
                <w:bCs/>
                <w:sz w:val="22"/>
                <w:szCs w:val="22"/>
              </w:rPr>
              <w:t>Nazwa podmiotu leczniczego</w:t>
            </w:r>
          </w:p>
        </w:tc>
        <w:tc>
          <w:tcPr>
            <w:tcW w:w="3191" w:type="dxa"/>
            <w:shd w:val="clear" w:color="auto" w:fill="auto"/>
          </w:tcPr>
          <w:p w14:paraId="2275F49E" w14:textId="77777777" w:rsidR="00014CAB" w:rsidRPr="00542A58" w:rsidRDefault="00014CAB" w:rsidP="00076D59">
            <w:pPr>
              <w:jc w:val="center"/>
              <w:rPr>
                <w:b/>
                <w:bCs/>
                <w:sz w:val="22"/>
                <w:szCs w:val="22"/>
              </w:rPr>
            </w:pPr>
            <w:r w:rsidRPr="00542A58">
              <w:rPr>
                <w:b/>
                <w:bCs/>
                <w:sz w:val="22"/>
                <w:szCs w:val="22"/>
              </w:rPr>
              <w:t>Okres świadczenia usług</w:t>
            </w:r>
          </w:p>
        </w:tc>
      </w:tr>
      <w:tr w:rsidR="00014CAB" w:rsidRPr="00542A58" w14:paraId="4FE78739" w14:textId="77777777" w:rsidTr="00076D59">
        <w:tc>
          <w:tcPr>
            <w:tcW w:w="958" w:type="dxa"/>
            <w:shd w:val="clear" w:color="auto" w:fill="auto"/>
          </w:tcPr>
          <w:p w14:paraId="10DB2F38" w14:textId="77777777" w:rsidR="00014CAB" w:rsidRPr="00542A58" w:rsidRDefault="00014CAB" w:rsidP="00076D5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421" w:type="dxa"/>
            <w:shd w:val="clear" w:color="auto" w:fill="auto"/>
          </w:tcPr>
          <w:p w14:paraId="43AF2713" w14:textId="77777777" w:rsidR="00014CAB" w:rsidRPr="00542A58" w:rsidRDefault="00014CAB" w:rsidP="00076D5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191" w:type="dxa"/>
            <w:shd w:val="clear" w:color="auto" w:fill="auto"/>
          </w:tcPr>
          <w:p w14:paraId="317AD26E" w14:textId="77777777" w:rsidR="00014CAB" w:rsidRPr="00542A58" w:rsidRDefault="00014CAB" w:rsidP="00076D5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14CAB" w:rsidRPr="00542A58" w14:paraId="27C55D68" w14:textId="77777777" w:rsidTr="00076D59">
        <w:tc>
          <w:tcPr>
            <w:tcW w:w="958" w:type="dxa"/>
            <w:shd w:val="clear" w:color="auto" w:fill="auto"/>
          </w:tcPr>
          <w:p w14:paraId="003B7791" w14:textId="77777777" w:rsidR="00014CAB" w:rsidRPr="00542A58" w:rsidRDefault="00014CAB" w:rsidP="00076D5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421" w:type="dxa"/>
            <w:shd w:val="clear" w:color="auto" w:fill="auto"/>
          </w:tcPr>
          <w:p w14:paraId="0466B1B3" w14:textId="77777777" w:rsidR="00014CAB" w:rsidRPr="00542A58" w:rsidRDefault="00014CAB" w:rsidP="00076D5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191" w:type="dxa"/>
            <w:shd w:val="clear" w:color="auto" w:fill="auto"/>
          </w:tcPr>
          <w:p w14:paraId="72BBC018" w14:textId="77777777" w:rsidR="00014CAB" w:rsidRPr="00542A58" w:rsidRDefault="00014CAB" w:rsidP="00076D59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14CAB" w:rsidRPr="00542A58" w14:paraId="089E904C" w14:textId="77777777" w:rsidTr="00076D59">
        <w:tc>
          <w:tcPr>
            <w:tcW w:w="958" w:type="dxa"/>
            <w:shd w:val="clear" w:color="auto" w:fill="auto"/>
          </w:tcPr>
          <w:p w14:paraId="599D15B4" w14:textId="77777777" w:rsidR="00014CAB" w:rsidRPr="00542A58" w:rsidRDefault="00014CAB" w:rsidP="00076D5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421" w:type="dxa"/>
            <w:shd w:val="clear" w:color="auto" w:fill="auto"/>
          </w:tcPr>
          <w:p w14:paraId="7A5679B2" w14:textId="77777777" w:rsidR="00014CAB" w:rsidRPr="00542A58" w:rsidRDefault="00014CAB" w:rsidP="00076D5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191" w:type="dxa"/>
            <w:shd w:val="clear" w:color="auto" w:fill="auto"/>
          </w:tcPr>
          <w:p w14:paraId="6287A3AA" w14:textId="77777777" w:rsidR="00014CAB" w:rsidRPr="00542A58" w:rsidRDefault="00014CAB" w:rsidP="00076D59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612576D" w14:textId="77777777" w:rsidR="00014CAB" w:rsidRPr="00542A58" w:rsidRDefault="00014CAB" w:rsidP="00014CAB">
      <w:pPr>
        <w:ind w:left="284" w:hanging="284"/>
        <w:jc w:val="both"/>
        <w:rPr>
          <w:bCs/>
          <w:sz w:val="22"/>
          <w:szCs w:val="22"/>
        </w:rPr>
      </w:pPr>
    </w:p>
    <w:p w14:paraId="48B0C3B1" w14:textId="77777777" w:rsidR="00014CAB" w:rsidRPr="00542A58" w:rsidRDefault="00014CAB" w:rsidP="00014CAB">
      <w:pPr>
        <w:ind w:left="284" w:hanging="284"/>
        <w:jc w:val="both"/>
        <w:rPr>
          <w:bCs/>
          <w:sz w:val="22"/>
          <w:szCs w:val="22"/>
        </w:rPr>
      </w:pPr>
    </w:p>
    <w:p w14:paraId="40504800" w14:textId="77777777" w:rsidR="00014CAB" w:rsidRPr="00542A58" w:rsidRDefault="00014CAB" w:rsidP="00014CAB">
      <w:pPr>
        <w:ind w:left="284" w:hanging="284"/>
        <w:jc w:val="both"/>
        <w:rPr>
          <w:bCs/>
          <w:sz w:val="22"/>
          <w:szCs w:val="22"/>
        </w:rPr>
      </w:pPr>
      <w:r w:rsidRPr="00542A58">
        <w:rPr>
          <w:bCs/>
          <w:sz w:val="22"/>
          <w:szCs w:val="22"/>
        </w:rPr>
        <w:lastRenderedPageBreak/>
        <w:t>4. Do oferty dołączamy wymagane dokumenty, o których mowa w szczegółowych warunkach konkursu ofert:</w:t>
      </w:r>
    </w:p>
    <w:p w14:paraId="62E6F4A6" w14:textId="77777777" w:rsidR="00014CAB" w:rsidRPr="00542A58" w:rsidRDefault="00014CAB" w:rsidP="00014CAB">
      <w:pPr>
        <w:ind w:left="567" w:hanging="567"/>
        <w:jc w:val="both"/>
        <w:rPr>
          <w:sz w:val="22"/>
          <w:szCs w:val="22"/>
        </w:rPr>
      </w:pPr>
    </w:p>
    <w:p w14:paraId="51447D8A" w14:textId="77777777" w:rsidR="00014CAB" w:rsidRPr="00542A58" w:rsidRDefault="00014CAB" w:rsidP="00014CA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 xml:space="preserve">formularz cenowy wg druku stanowiącego </w:t>
      </w:r>
      <w:r w:rsidRPr="00542A58">
        <w:rPr>
          <w:b/>
          <w:bCs/>
          <w:sz w:val="22"/>
          <w:szCs w:val="22"/>
        </w:rPr>
        <w:t>załącznik nr 2</w:t>
      </w:r>
      <w:r w:rsidRPr="00542A58">
        <w:rPr>
          <w:sz w:val="22"/>
          <w:szCs w:val="22"/>
        </w:rPr>
        <w:t>,</w:t>
      </w:r>
    </w:p>
    <w:p w14:paraId="4B90ECED" w14:textId="77777777" w:rsidR="00014CAB" w:rsidRPr="00542A58" w:rsidRDefault="00014CAB" w:rsidP="00014CA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 xml:space="preserve">wykaz lekarzy specjalistów radiologii, którzy będą świadczyć usługi na rzecz Zamawiającego wg druku stanowiącego </w:t>
      </w:r>
      <w:r w:rsidRPr="00542A58">
        <w:rPr>
          <w:b/>
          <w:bCs/>
          <w:sz w:val="22"/>
          <w:szCs w:val="22"/>
        </w:rPr>
        <w:t>załącznik nr 3</w:t>
      </w:r>
      <w:r w:rsidRPr="00542A58">
        <w:rPr>
          <w:sz w:val="22"/>
          <w:szCs w:val="22"/>
        </w:rPr>
        <w:t>,</w:t>
      </w:r>
    </w:p>
    <w:p w14:paraId="11DE191E" w14:textId="77777777" w:rsidR="00014CAB" w:rsidRPr="00542A58" w:rsidRDefault="00014CAB" w:rsidP="00014CA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wydruk z KRS/CEIDG,</w:t>
      </w:r>
    </w:p>
    <w:p w14:paraId="10763F49" w14:textId="77777777" w:rsidR="00014CAB" w:rsidRPr="00715DB5" w:rsidRDefault="00014CAB" w:rsidP="00014CA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pełnomocnictwo (jeżeli oferta składana jest przez pełnomocnika),</w:t>
      </w:r>
    </w:p>
    <w:p w14:paraId="23668D84" w14:textId="34692055" w:rsidR="00014CAB" w:rsidRPr="00715DB5" w:rsidRDefault="00014CAB" w:rsidP="00590FB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jc w:val="both"/>
        <w:rPr>
          <w:sz w:val="22"/>
          <w:szCs w:val="22"/>
        </w:rPr>
      </w:pPr>
      <w:bookmarkStart w:id="0" w:name="_GoBack"/>
      <w:r w:rsidRPr="00715DB5">
        <w:rPr>
          <w:sz w:val="22"/>
          <w:szCs w:val="22"/>
        </w:rPr>
        <w:t>kopia Certyfikatu ISO 9001 na usługi med</w:t>
      </w:r>
      <w:r w:rsidR="00590FBB" w:rsidRPr="00715DB5">
        <w:rPr>
          <w:sz w:val="22"/>
          <w:szCs w:val="22"/>
        </w:rPr>
        <w:t xml:space="preserve">yczne w zakresie </w:t>
      </w:r>
      <w:proofErr w:type="spellStart"/>
      <w:r w:rsidR="00590FBB" w:rsidRPr="00715DB5">
        <w:rPr>
          <w:sz w:val="22"/>
          <w:szCs w:val="22"/>
        </w:rPr>
        <w:t>teleradiologii</w:t>
      </w:r>
      <w:proofErr w:type="spellEnd"/>
      <w:r w:rsidR="00590FBB" w:rsidRPr="00715DB5">
        <w:rPr>
          <w:sz w:val="22"/>
          <w:szCs w:val="22"/>
        </w:rPr>
        <w:t xml:space="preserve"> lub Oświadczenie Zleceniobiorcy o Stosowaniu Procedur </w:t>
      </w:r>
      <w:r w:rsidR="00590FBB" w:rsidRPr="00715DB5">
        <w:rPr>
          <w:b/>
          <w:sz w:val="22"/>
          <w:szCs w:val="22"/>
        </w:rPr>
        <w:t xml:space="preserve">załącznik nr </w:t>
      </w:r>
      <w:r w:rsidR="005328F9" w:rsidRPr="00715DB5">
        <w:rPr>
          <w:b/>
          <w:sz w:val="22"/>
          <w:szCs w:val="22"/>
        </w:rPr>
        <w:t>6</w:t>
      </w:r>
    </w:p>
    <w:bookmarkEnd w:id="0"/>
    <w:p w14:paraId="0D268879" w14:textId="15520728" w:rsidR="00076D59" w:rsidRPr="00076D59" w:rsidRDefault="00014CAB" w:rsidP="00076D5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 xml:space="preserve">referencje z trzech podmiotów leczniczych, na rzecz których oferent wykonywał (lub wykonuje) usługi z zakresu </w:t>
      </w:r>
      <w:proofErr w:type="spellStart"/>
      <w:r w:rsidRPr="00542A58">
        <w:rPr>
          <w:sz w:val="22"/>
          <w:szCs w:val="22"/>
        </w:rPr>
        <w:t>teleradiologii</w:t>
      </w:r>
      <w:proofErr w:type="spellEnd"/>
      <w:r w:rsidRPr="00542A58">
        <w:rPr>
          <w:sz w:val="22"/>
          <w:szCs w:val="22"/>
        </w:rPr>
        <w:t>,</w:t>
      </w:r>
    </w:p>
    <w:p w14:paraId="002DCA95" w14:textId="77777777" w:rsidR="00014CAB" w:rsidRPr="00542A58" w:rsidRDefault="00014CAB" w:rsidP="00014CA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autoSpaceDN w:val="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inne:</w:t>
      </w:r>
    </w:p>
    <w:p w14:paraId="77C15838" w14:textId="77777777" w:rsidR="00014CAB" w:rsidRPr="00542A58" w:rsidRDefault="00014CAB" w:rsidP="00014CAB">
      <w:pPr>
        <w:widowControl w:val="0"/>
        <w:tabs>
          <w:tab w:val="left" w:pos="284"/>
          <w:tab w:val="left" w:pos="426"/>
        </w:tabs>
        <w:autoSpaceDE w:val="0"/>
        <w:autoSpaceDN w:val="0"/>
        <w:ind w:left="720"/>
        <w:jc w:val="both"/>
        <w:rPr>
          <w:sz w:val="22"/>
          <w:szCs w:val="22"/>
        </w:rPr>
      </w:pPr>
    </w:p>
    <w:p w14:paraId="4F624EFC" w14:textId="77777777" w:rsidR="00014CAB" w:rsidRPr="00542A58" w:rsidRDefault="00014CAB" w:rsidP="00014CAB">
      <w:pPr>
        <w:widowControl w:val="0"/>
        <w:tabs>
          <w:tab w:val="left" w:pos="284"/>
          <w:tab w:val="left" w:pos="426"/>
        </w:tabs>
        <w:autoSpaceDE w:val="0"/>
        <w:autoSpaceDN w:val="0"/>
        <w:ind w:left="72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…………………………………………………………………………………………………</w:t>
      </w:r>
    </w:p>
    <w:p w14:paraId="097CFE54" w14:textId="77777777" w:rsidR="00014CAB" w:rsidRPr="00542A58" w:rsidRDefault="00014CAB" w:rsidP="00014CAB">
      <w:pPr>
        <w:widowControl w:val="0"/>
        <w:tabs>
          <w:tab w:val="left" w:pos="284"/>
          <w:tab w:val="left" w:pos="426"/>
        </w:tabs>
        <w:autoSpaceDE w:val="0"/>
        <w:autoSpaceDN w:val="0"/>
        <w:ind w:left="720"/>
        <w:jc w:val="both"/>
        <w:rPr>
          <w:sz w:val="22"/>
          <w:szCs w:val="22"/>
        </w:rPr>
      </w:pPr>
    </w:p>
    <w:p w14:paraId="1B359BC2" w14:textId="77777777" w:rsidR="00014CAB" w:rsidRPr="00542A58" w:rsidRDefault="00014CAB" w:rsidP="00014CAB">
      <w:pPr>
        <w:widowControl w:val="0"/>
        <w:tabs>
          <w:tab w:val="left" w:pos="284"/>
          <w:tab w:val="left" w:pos="426"/>
        </w:tabs>
        <w:autoSpaceDE w:val="0"/>
        <w:autoSpaceDN w:val="0"/>
        <w:ind w:left="72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…………………………………………………………………………………………………</w:t>
      </w:r>
    </w:p>
    <w:p w14:paraId="72A520A3" w14:textId="77777777" w:rsidR="00014CAB" w:rsidRPr="00542A58" w:rsidRDefault="00014CAB" w:rsidP="00014CAB">
      <w:pPr>
        <w:widowControl w:val="0"/>
        <w:tabs>
          <w:tab w:val="left" w:pos="284"/>
          <w:tab w:val="left" w:pos="426"/>
        </w:tabs>
        <w:autoSpaceDE w:val="0"/>
        <w:autoSpaceDN w:val="0"/>
        <w:ind w:left="720"/>
        <w:jc w:val="both"/>
        <w:rPr>
          <w:sz w:val="22"/>
          <w:szCs w:val="22"/>
        </w:rPr>
      </w:pPr>
    </w:p>
    <w:p w14:paraId="43E21223" w14:textId="77777777" w:rsidR="00014CAB" w:rsidRPr="00542A58" w:rsidRDefault="00014CAB" w:rsidP="00014CAB">
      <w:pPr>
        <w:widowControl w:val="0"/>
        <w:tabs>
          <w:tab w:val="left" w:pos="284"/>
          <w:tab w:val="left" w:pos="426"/>
        </w:tabs>
        <w:autoSpaceDE w:val="0"/>
        <w:autoSpaceDN w:val="0"/>
        <w:ind w:left="72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…………………………………………………………………………………………………</w:t>
      </w:r>
    </w:p>
    <w:p w14:paraId="52DEAB8B" w14:textId="77777777" w:rsidR="00014CAB" w:rsidRPr="00542A58" w:rsidRDefault="00014CAB" w:rsidP="00014CAB">
      <w:pPr>
        <w:widowControl w:val="0"/>
        <w:tabs>
          <w:tab w:val="left" w:pos="284"/>
          <w:tab w:val="left" w:pos="426"/>
        </w:tabs>
        <w:autoSpaceDE w:val="0"/>
        <w:autoSpaceDN w:val="0"/>
        <w:ind w:left="720"/>
        <w:jc w:val="both"/>
        <w:rPr>
          <w:sz w:val="22"/>
          <w:szCs w:val="22"/>
        </w:rPr>
      </w:pPr>
    </w:p>
    <w:p w14:paraId="4367E3BD" w14:textId="77777777" w:rsidR="00014CAB" w:rsidRPr="00542A58" w:rsidRDefault="00014CAB" w:rsidP="00014CAB">
      <w:pPr>
        <w:widowControl w:val="0"/>
        <w:tabs>
          <w:tab w:val="left" w:pos="284"/>
          <w:tab w:val="left" w:pos="426"/>
        </w:tabs>
        <w:autoSpaceDE w:val="0"/>
        <w:autoSpaceDN w:val="0"/>
        <w:ind w:left="720"/>
        <w:jc w:val="both"/>
        <w:rPr>
          <w:sz w:val="22"/>
          <w:szCs w:val="22"/>
        </w:rPr>
      </w:pPr>
      <w:r w:rsidRPr="00542A58">
        <w:rPr>
          <w:sz w:val="22"/>
          <w:szCs w:val="22"/>
        </w:rPr>
        <w:t>…………………………………………………………………………………………………</w:t>
      </w:r>
    </w:p>
    <w:p w14:paraId="0398A740" w14:textId="77777777" w:rsidR="00014CAB" w:rsidRPr="00542A58" w:rsidRDefault="00014CAB" w:rsidP="00014CAB">
      <w:pPr>
        <w:ind w:left="426" w:hanging="426"/>
        <w:jc w:val="both"/>
        <w:rPr>
          <w:b/>
          <w:bCs/>
          <w:sz w:val="22"/>
          <w:szCs w:val="22"/>
        </w:rPr>
      </w:pPr>
    </w:p>
    <w:p w14:paraId="1254F0B5" w14:textId="77777777" w:rsidR="00014CAB" w:rsidRPr="00542A58" w:rsidRDefault="00014CAB" w:rsidP="00014CAB">
      <w:pPr>
        <w:ind w:left="426" w:hanging="426"/>
        <w:jc w:val="both"/>
        <w:rPr>
          <w:b/>
          <w:bCs/>
          <w:sz w:val="22"/>
          <w:szCs w:val="22"/>
        </w:rPr>
      </w:pPr>
    </w:p>
    <w:p w14:paraId="5FA31AE8" w14:textId="77777777" w:rsidR="00014CAB" w:rsidRPr="006819FE" w:rsidRDefault="00014CAB" w:rsidP="00014CAB">
      <w:pPr>
        <w:ind w:left="426" w:hanging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   </w:t>
      </w:r>
      <w:r w:rsidRPr="006819FE">
        <w:rPr>
          <w:bCs/>
          <w:sz w:val="22"/>
          <w:szCs w:val="22"/>
        </w:rPr>
        <w:t xml:space="preserve">Oświadczam, że wypełniłem obowiązki informacyjne przewidziane w art. 13 lub art. 14 RODO1) wobec osób fizycznych, od których dane osobowe bezpośrednio lub pośrednio pozyskałem w celu ubiegania się o udzielenie zamówienia </w:t>
      </w:r>
      <w:r>
        <w:rPr>
          <w:bCs/>
          <w:sz w:val="22"/>
          <w:szCs w:val="22"/>
        </w:rPr>
        <w:t>w niniejszym postępowaniu.</w:t>
      </w:r>
    </w:p>
    <w:p w14:paraId="0F4C173E" w14:textId="77777777" w:rsidR="00014CAB" w:rsidRPr="006819FE" w:rsidRDefault="00014CAB" w:rsidP="00014CAB">
      <w:pPr>
        <w:ind w:left="426" w:hanging="426"/>
        <w:jc w:val="both"/>
        <w:rPr>
          <w:bCs/>
          <w:sz w:val="22"/>
          <w:szCs w:val="22"/>
        </w:rPr>
      </w:pPr>
    </w:p>
    <w:p w14:paraId="75245AA5" w14:textId="77777777" w:rsidR="00014CAB" w:rsidRPr="00542A58" w:rsidRDefault="00014CAB" w:rsidP="00014CAB">
      <w:pPr>
        <w:ind w:left="426" w:hanging="426"/>
        <w:jc w:val="both"/>
        <w:rPr>
          <w:b/>
          <w:bCs/>
          <w:sz w:val="22"/>
          <w:szCs w:val="22"/>
        </w:rPr>
      </w:pPr>
    </w:p>
    <w:p w14:paraId="0EB663D4" w14:textId="77777777" w:rsidR="00014CAB" w:rsidRPr="00542A58" w:rsidRDefault="00014CAB" w:rsidP="00014CAB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…………………………………     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Pr="00542A58">
        <w:rPr>
          <w:bCs/>
          <w:sz w:val="22"/>
          <w:szCs w:val="22"/>
        </w:rPr>
        <w:t>................................................................</w:t>
      </w:r>
    </w:p>
    <w:p w14:paraId="06208779" w14:textId="77777777" w:rsidR="00014CAB" w:rsidRDefault="00014CAB" w:rsidP="00014CA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Miejscowość i Data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</w:t>
      </w:r>
      <w:r w:rsidRPr="00542A58">
        <w:rPr>
          <w:sz w:val="22"/>
          <w:szCs w:val="22"/>
        </w:rPr>
        <w:t>odpis i pieczątka Oferenta</w:t>
      </w:r>
      <w:r w:rsidRPr="00542A58">
        <w:rPr>
          <w:sz w:val="22"/>
          <w:szCs w:val="22"/>
        </w:rPr>
        <w:tab/>
      </w:r>
    </w:p>
    <w:p w14:paraId="05338DC0" w14:textId="77777777" w:rsidR="001A2CDF" w:rsidRDefault="001A2CDF"/>
    <w:sectPr w:rsidR="001A2C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30345"/>
    <w:multiLevelType w:val="hybridMultilevel"/>
    <w:tmpl w:val="A420D7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75AA1"/>
    <w:multiLevelType w:val="singleLevel"/>
    <w:tmpl w:val="FB20BE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B9"/>
    <w:rsid w:val="00014CAB"/>
    <w:rsid w:val="00076D59"/>
    <w:rsid w:val="0011038D"/>
    <w:rsid w:val="001A2CDF"/>
    <w:rsid w:val="0038228B"/>
    <w:rsid w:val="003D6027"/>
    <w:rsid w:val="005328F9"/>
    <w:rsid w:val="00590FBB"/>
    <w:rsid w:val="00715DB5"/>
    <w:rsid w:val="00D1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57D01-A8EE-4182-8129-98656968C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4CA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014CAB"/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14CAB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B596432D</Template>
  <TotalTime>5</TotalTime>
  <Pages>2</Pages>
  <Words>589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Kmita</dc:creator>
  <cp:keywords/>
  <dc:description/>
  <cp:lastModifiedBy>Daria Dwornik</cp:lastModifiedBy>
  <cp:revision>6</cp:revision>
  <dcterms:created xsi:type="dcterms:W3CDTF">2026-06-22T11:22:00Z</dcterms:created>
  <dcterms:modified xsi:type="dcterms:W3CDTF">2026-07-01T11:13:00Z</dcterms:modified>
</cp:coreProperties>
</file>