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A667E6" w14:textId="77777777" w:rsidR="002137F4" w:rsidRPr="00083D95" w:rsidRDefault="002137F4" w:rsidP="002137F4">
      <w:pPr>
        <w:pStyle w:val="Nagwek2"/>
        <w:ind w:left="6804" w:hanging="141"/>
      </w:pPr>
      <w:bookmarkStart w:id="0" w:name="_GoBack"/>
      <w:bookmarkEnd w:id="0"/>
      <w:r w:rsidRPr="00083D95">
        <w:t xml:space="preserve">Załącznik nr </w:t>
      </w:r>
      <w:r>
        <w:t xml:space="preserve"> </w:t>
      </w:r>
      <w:r w:rsidRPr="00083D95">
        <w:t>2 do SWKO</w:t>
      </w:r>
    </w:p>
    <w:p w14:paraId="1CECB85A" w14:textId="77777777" w:rsidR="002137F4" w:rsidRPr="00083D95" w:rsidRDefault="002137F4" w:rsidP="002137F4">
      <w:pPr>
        <w:pStyle w:val="Nagwek2"/>
      </w:pPr>
    </w:p>
    <w:p w14:paraId="40690759" w14:textId="77777777" w:rsidR="002137F4" w:rsidRPr="00083D95" w:rsidRDefault="002137F4" w:rsidP="002137F4">
      <w:pPr>
        <w:jc w:val="center"/>
        <w:rPr>
          <w:b/>
          <w:bCs/>
          <w:sz w:val="28"/>
          <w:szCs w:val="28"/>
        </w:rPr>
      </w:pPr>
      <w:r w:rsidRPr="00083D95">
        <w:rPr>
          <w:b/>
          <w:bCs/>
          <w:sz w:val="28"/>
          <w:szCs w:val="28"/>
        </w:rPr>
        <w:t>Formularz cenowy</w:t>
      </w:r>
      <w:r>
        <w:rPr>
          <w:b/>
          <w:bCs/>
          <w:sz w:val="28"/>
          <w:szCs w:val="28"/>
        </w:rPr>
        <w:t xml:space="preserve"> </w:t>
      </w:r>
    </w:p>
    <w:p w14:paraId="184BB315" w14:textId="77777777" w:rsidR="002137F4" w:rsidRPr="00CD4D0E" w:rsidRDefault="002137F4" w:rsidP="002137F4">
      <w:pPr>
        <w:rPr>
          <w:sz w:val="24"/>
          <w:szCs w:val="24"/>
        </w:rPr>
      </w:pPr>
      <w:r w:rsidRPr="00CD4D0E">
        <w:rPr>
          <w:sz w:val="24"/>
          <w:szCs w:val="24"/>
        </w:rPr>
        <w:t xml:space="preserve">……………………………………(nazwa oferenta) oferuje wykonywanie na rzecz spółki Szpital Miejski im. Jana Garduły w Świnoujściu sp. z o.o. świadczeń zdrowotnych z zakresu </w:t>
      </w:r>
      <w:proofErr w:type="spellStart"/>
      <w:r w:rsidRPr="00CD4D0E">
        <w:rPr>
          <w:sz w:val="24"/>
          <w:szCs w:val="24"/>
        </w:rPr>
        <w:t>teleradiologii</w:t>
      </w:r>
      <w:proofErr w:type="spellEnd"/>
      <w:r w:rsidRPr="00CD4D0E">
        <w:rPr>
          <w:sz w:val="24"/>
          <w:szCs w:val="24"/>
        </w:rPr>
        <w:t xml:space="preserve">  za niżej wskazanym wynagrodzeniem</w:t>
      </w:r>
      <w:r>
        <w:rPr>
          <w:sz w:val="24"/>
          <w:szCs w:val="24"/>
        </w:rPr>
        <w:t xml:space="preserve"> </w:t>
      </w:r>
    </w:p>
    <w:p w14:paraId="2B21E6A0" w14:textId="77777777" w:rsidR="002137F4" w:rsidRDefault="002137F4" w:rsidP="002137F4">
      <w:pPr>
        <w:rPr>
          <w:sz w:val="22"/>
          <w:szCs w:val="22"/>
        </w:rPr>
      </w:pPr>
    </w:p>
    <w:p w14:paraId="4E99523B" w14:textId="77777777" w:rsidR="002137F4" w:rsidRDefault="002137F4" w:rsidP="002137F4">
      <w:pPr>
        <w:rPr>
          <w:sz w:val="22"/>
          <w:szCs w:val="22"/>
        </w:rPr>
      </w:pPr>
    </w:p>
    <w:p w14:paraId="6AF46D8F" w14:textId="77777777" w:rsidR="002137F4" w:rsidRDefault="002137F4" w:rsidP="002137F4">
      <w:pPr>
        <w:rPr>
          <w:sz w:val="22"/>
          <w:szCs w:val="22"/>
        </w:rPr>
      </w:pPr>
    </w:p>
    <w:p w14:paraId="3E1BF5C5" w14:textId="77777777" w:rsidR="002137F4" w:rsidRDefault="002137F4" w:rsidP="002137F4">
      <w:pPr>
        <w:rPr>
          <w:sz w:val="22"/>
          <w:szCs w:val="22"/>
        </w:rPr>
      </w:pPr>
    </w:p>
    <w:p w14:paraId="51B052EB" w14:textId="77777777" w:rsidR="002137F4" w:rsidRDefault="002137F4" w:rsidP="002137F4">
      <w:pPr>
        <w:rPr>
          <w:sz w:val="22"/>
          <w:szCs w:val="22"/>
        </w:rPr>
      </w:pPr>
    </w:p>
    <w:tbl>
      <w:tblPr>
        <w:tblW w:w="992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827"/>
        <w:gridCol w:w="1843"/>
        <w:gridCol w:w="1701"/>
        <w:gridCol w:w="1843"/>
      </w:tblGrid>
      <w:tr w:rsidR="002137F4" w:rsidRPr="008E4873" w14:paraId="631E26CD" w14:textId="77777777" w:rsidTr="00C90D00">
        <w:trPr>
          <w:trHeight w:val="132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9DEBB" w14:textId="77777777" w:rsidR="002137F4" w:rsidRPr="008E4873" w:rsidRDefault="002137F4" w:rsidP="00C90D00">
            <w:pPr>
              <w:rPr>
                <w:b/>
                <w:bCs/>
                <w:color w:val="000000"/>
              </w:rPr>
            </w:pPr>
            <w:r w:rsidRPr="008E4873">
              <w:rPr>
                <w:b/>
                <w:bCs/>
                <w:color w:val="000000"/>
              </w:rPr>
              <w:t>1. Lp.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29237" w14:textId="77777777" w:rsidR="002137F4" w:rsidRPr="008E4873" w:rsidRDefault="002137F4" w:rsidP="00C90D00">
            <w:pPr>
              <w:jc w:val="center"/>
              <w:rPr>
                <w:b/>
                <w:bCs/>
                <w:color w:val="000000"/>
              </w:rPr>
            </w:pPr>
            <w:r w:rsidRPr="008E4873">
              <w:rPr>
                <w:b/>
                <w:bCs/>
                <w:color w:val="000000"/>
              </w:rPr>
              <w:t>2. Rodzaj badania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FF935" w14:textId="77777777" w:rsidR="002137F4" w:rsidRPr="008E4873" w:rsidRDefault="002137F4" w:rsidP="00C90D00">
            <w:pPr>
              <w:jc w:val="center"/>
              <w:rPr>
                <w:b/>
                <w:bCs/>
                <w:color w:val="000000"/>
              </w:rPr>
            </w:pPr>
            <w:r w:rsidRPr="008E4873">
              <w:rPr>
                <w:b/>
                <w:bCs/>
                <w:color w:val="000000"/>
              </w:rPr>
              <w:t>3. Cena jednostkowa brutto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084D0F" w14:textId="77777777" w:rsidR="002137F4" w:rsidRPr="008E4873" w:rsidRDefault="002137F4" w:rsidP="00C90D00">
            <w:pPr>
              <w:jc w:val="center"/>
              <w:rPr>
                <w:b/>
                <w:bCs/>
                <w:color w:val="000000"/>
              </w:rPr>
            </w:pPr>
            <w:r w:rsidRPr="008E4873">
              <w:rPr>
                <w:b/>
                <w:bCs/>
                <w:color w:val="000000"/>
              </w:rPr>
              <w:t>4. Szacunkowa ilość świadczeń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0F404" w14:textId="77777777" w:rsidR="002137F4" w:rsidRPr="008E4873" w:rsidRDefault="002137F4" w:rsidP="00C90D00">
            <w:pPr>
              <w:rPr>
                <w:b/>
                <w:bCs/>
                <w:color w:val="000000"/>
              </w:rPr>
            </w:pPr>
            <w:r w:rsidRPr="008E4873">
              <w:rPr>
                <w:b/>
                <w:bCs/>
                <w:color w:val="000000"/>
              </w:rPr>
              <w:t>5. Łączna cena brutto (iloczyn pozycji cena jednostkowa brutto i szacunkowa ilość świadczeń)</w:t>
            </w:r>
          </w:p>
        </w:tc>
      </w:tr>
      <w:tr w:rsidR="002137F4" w:rsidRPr="008E4873" w14:paraId="313E61D0" w14:textId="77777777" w:rsidTr="00C90D00">
        <w:trPr>
          <w:trHeight w:val="945"/>
        </w:trPr>
        <w:tc>
          <w:tcPr>
            <w:tcW w:w="4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C36F4D" w14:textId="77777777" w:rsidR="002137F4" w:rsidRPr="008E4873" w:rsidRDefault="002137F4" w:rsidP="00C90D0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873">
              <w:rPr>
                <w:b/>
                <w:bCs/>
                <w:color w:val="000000"/>
                <w:sz w:val="22"/>
                <w:szCs w:val="22"/>
              </w:rPr>
              <w:t>Opis kompletnego badania Rentgenowskiego (RTG)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629194DE" w14:textId="77777777" w:rsidR="002137F4" w:rsidRPr="008E4873" w:rsidRDefault="002137F4" w:rsidP="00C90D00">
            <w:pPr>
              <w:jc w:val="both"/>
              <w:rPr>
                <w:color w:val="000000"/>
                <w:sz w:val="24"/>
                <w:szCs w:val="24"/>
              </w:rPr>
            </w:pPr>
            <w:r w:rsidRPr="008E48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0608F5D3" w14:textId="77777777" w:rsidR="002137F4" w:rsidRPr="008E4873" w:rsidRDefault="002137F4" w:rsidP="00C90D00">
            <w:pPr>
              <w:jc w:val="both"/>
              <w:rPr>
                <w:color w:val="000000"/>
                <w:sz w:val="24"/>
                <w:szCs w:val="24"/>
              </w:rPr>
            </w:pPr>
            <w:r w:rsidRPr="008E48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20CB45B8" w14:textId="77777777" w:rsidR="002137F4" w:rsidRPr="008E4873" w:rsidRDefault="002137F4" w:rsidP="00C90D00">
            <w:pPr>
              <w:jc w:val="both"/>
              <w:rPr>
                <w:color w:val="000000"/>
                <w:sz w:val="24"/>
                <w:szCs w:val="24"/>
              </w:rPr>
            </w:pPr>
            <w:r w:rsidRPr="008E48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137F4" w:rsidRPr="008E4873" w14:paraId="26CF44E1" w14:textId="77777777" w:rsidTr="00C90D00">
        <w:trPr>
          <w:trHeight w:val="43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B245B" w14:textId="77777777" w:rsidR="002137F4" w:rsidRPr="008E4873" w:rsidRDefault="002137F4" w:rsidP="00C90D00">
            <w:pPr>
              <w:rPr>
                <w:b/>
                <w:bCs/>
                <w:color w:val="000000"/>
              </w:rPr>
            </w:pPr>
            <w:r w:rsidRPr="008E4873">
              <w:rPr>
                <w:b/>
                <w:bCs/>
                <w:color w:val="000000"/>
              </w:rPr>
              <w:t>1.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E8EF4" w14:textId="77777777" w:rsidR="002137F4" w:rsidRPr="008E4873" w:rsidRDefault="002137F4" w:rsidP="00C90D0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4873">
              <w:rPr>
                <w:b/>
                <w:bCs/>
                <w:color w:val="000000"/>
                <w:sz w:val="22"/>
                <w:szCs w:val="22"/>
              </w:rPr>
              <w:t>PLANOWE: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EDC97" w14:textId="77777777" w:rsidR="002137F4" w:rsidRPr="008E4873" w:rsidRDefault="002137F4" w:rsidP="00C90D00">
            <w:pPr>
              <w:jc w:val="both"/>
              <w:rPr>
                <w:color w:val="000000"/>
                <w:sz w:val="24"/>
                <w:szCs w:val="24"/>
              </w:rPr>
            </w:pPr>
            <w:r w:rsidRPr="008E48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15E4D" w14:textId="77777777" w:rsidR="002137F4" w:rsidRPr="008E4873" w:rsidRDefault="002137F4" w:rsidP="00C90D00">
            <w:pPr>
              <w:rPr>
                <w:color w:val="000000"/>
              </w:rPr>
            </w:pPr>
            <w:r w:rsidRPr="008E4873">
              <w:rPr>
                <w:color w:val="000000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FDB9AD1" w14:textId="77777777" w:rsidR="002137F4" w:rsidRPr="008E4873" w:rsidRDefault="002137F4" w:rsidP="00C90D0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137F4" w:rsidRPr="008E4873" w14:paraId="25C643EC" w14:textId="77777777" w:rsidTr="00C90D00">
        <w:trPr>
          <w:trHeight w:val="99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923670" w14:textId="77777777" w:rsidR="002137F4" w:rsidRPr="008E4873" w:rsidRDefault="002137F4" w:rsidP="00C90D00">
            <w:pPr>
              <w:rPr>
                <w:b/>
                <w:bCs/>
                <w:color w:val="00000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F6A90" w14:textId="77777777" w:rsidR="002137F4" w:rsidRPr="008E4873" w:rsidRDefault="002137F4" w:rsidP="00C90D00">
            <w:pPr>
              <w:rPr>
                <w:color w:val="000000"/>
                <w:sz w:val="22"/>
                <w:szCs w:val="22"/>
              </w:rPr>
            </w:pPr>
            <w:r w:rsidRPr="008E4873">
              <w:rPr>
                <w:color w:val="000000"/>
                <w:sz w:val="22"/>
                <w:szCs w:val="22"/>
              </w:rPr>
              <w:t xml:space="preserve"> jednej okolicy anatomicznej (np.: głowa, klatka piersiowa, jama brzuszna, miednica, kończyny) 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E7E42A" w14:textId="77777777" w:rsidR="002137F4" w:rsidRPr="008E4873" w:rsidRDefault="002137F4" w:rsidP="00C90D0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8EE89" w14:textId="77777777" w:rsidR="002137F4" w:rsidRPr="008E4873" w:rsidRDefault="002137F4" w:rsidP="00C90D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13 000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B53B7FE" w14:textId="77777777" w:rsidR="002137F4" w:rsidRPr="008E4873" w:rsidRDefault="002137F4" w:rsidP="00C90D00">
            <w:pPr>
              <w:rPr>
                <w:color w:val="000000"/>
                <w:sz w:val="24"/>
                <w:szCs w:val="24"/>
              </w:rPr>
            </w:pPr>
          </w:p>
        </w:tc>
      </w:tr>
      <w:tr w:rsidR="002137F4" w:rsidRPr="008E4873" w14:paraId="3582F3A7" w14:textId="77777777" w:rsidTr="00C90D00">
        <w:trPr>
          <w:trHeight w:val="73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287480" w14:textId="77777777" w:rsidR="002137F4" w:rsidRPr="008E4873" w:rsidRDefault="002137F4" w:rsidP="00C90D00">
            <w:pPr>
              <w:rPr>
                <w:b/>
                <w:bCs/>
                <w:color w:val="00000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A1C15" w14:textId="77777777" w:rsidR="002137F4" w:rsidRPr="008E4873" w:rsidRDefault="002137F4" w:rsidP="00C90D00">
            <w:pPr>
              <w:rPr>
                <w:color w:val="000000"/>
                <w:sz w:val="22"/>
                <w:szCs w:val="22"/>
              </w:rPr>
            </w:pPr>
            <w:r w:rsidRPr="008E4873">
              <w:rPr>
                <w:color w:val="000000"/>
                <w:sz w:val="22"/>
                <w:szCs w:val="22"/>
              </w:rPr>
              <w:t xml:space="preserve">czas realizacji - max do 7 dni kalendarzowych 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E41358" w14:textId="77777777" w:rsidR="002137F4" w:rsidRPr="008E4873" w:rsidRDefault="002137F4" w:rsidP="00C90D0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C6D5E9" w14:textId="77777777" w:rsidR="002137F4" w:rsidRPr="008E4873" w:rsidRDefault="002137F4" w:rsidP="00C90D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487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609154C" w14:textId="77777777" w:rsidR="002137F4" w:rsidRPr="008E4873" w:rsidRDefault="002137F4" w:rsidP="00C90D00">
            <w:pPr>
              <w:rPr>
                <w:color w:val="000000"/>
                <w:sz w:val="24"/>
                <w:szCs w:val="24"/>
              </w:rPr>
            </w:pPr>
          </w:p>
        </w:tc>
      </w:tr>
      <w:tr w:rsidR="002137F4" w:rsidRPr="008E4873" w14:paraId="0007B432" w14:textId="77777777" w:rsidTr="00C90D00">
        <w:trPr>
          <w:trHeight w:val="43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CA2ED9" w14:textId="77777777" w:rsidR="002137F4" w:rsidRPr="008E4873" w:rsidRDefault="002137F4" w:rsidP="00C90D00">
            <w:pPr>
              <w:rPr>
                <w:b/>
                <w:bCs/>
                <w:color w:val="000000"/>
              </w:rPr>
            </w:pPr>
            <w:r w:rsidRPr="008E4873">
              <w:rPr>
                <w:b/>
                <w:bCs/>
                <w:color w:val="000000"/>
              </w:rPr>
              <w:t>2.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42B3A" w14:textId="77777777" w:rsidR="002137F4" w:rsidRPr="008E4873" w:rsidRDefault="002137F4" w:rsidP="00C90D0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4873">
              <w:rPr>
                <w:b/>
                <w:bCs/>
                <w:color w:val="000000"/>
                <w:sz w:val="22"/>
                <w:szCs w:val="22"/>
              </w:rPr>
              <w:t>CITO: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B153C" w14:textId="77777777" w:rsidR="002137F4" w:rsidRPr="008E4873" w:rsidRDefault="002137F4" w:rsidP="00C90D00">
            <w:pPr>
              <w:jc w:val="both"/>
              <w:rPr>
                <w:color w:val="000000"/>
                <w:sz w:val="24"/>
                <w:szCs w:val="24"/>
              </w:rPr>
            </w:pPr>
            <w:r w:rsidRPr="008E48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A4503" w14:textId="77777777" w:rsidR="002137F4" w:rsidRPr="008E4873" w:rsidRDefault="002137F4" w:rsidP="00C90D00">
            <w:pPr>
              <w:rPr>
                <w:color w:val="000000"/>
              </w:rPr>
            </w:pPr>
            <w:r w:rsidRPr="008E4873">
              <w:rPr>
                <w:color w:val="000000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1164FFE" w14:textId="77777777" w:rsidR="002137F4" w:rsidRPr="008E4873" w:rsidRDefault="002137F4" w:rsidP="00C90D0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137F4" w:rsidRPr="008E4873" w14:paraId="3C2ED15A" w14:textId="77777777" w:rsidTr="00C90D0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988B73" w14:textId="77777777" w:rsidR="002137F4" w:rsidRPr="008E4873" w:rsidRDefault="002137F4" w:rsidP="00C90D00">
            <w:pPr>
              <w:rPr>
                <w:b/>
                <w:bCs/>
                <w:color w:val="00000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A97D6" w14:textId="77777777" w:rsidR="002137F4" w:rsidRPr="008E4873" w:rsidRDefault="002137F4" w:rsidP="00C90D00">
            <w:pPr>
              <w:rPr>
                <w:color w:val="000000"/>
                <w:sz w:val="22"/>
                <w:szCs w:val="22"/>
              </w:rPr>
            </w:pPr>
            <w:r w:rsidRPr="008E4873">
              <w:rPr>
                <w:color w:val="000000"/>
                <w:sz w:val="22"/>
                <w:szCs w:val="22"/>
              </w:rPr>
              <w:t xml:space="preserve"> jednej okolicy anatomicznej (np.: głowa, klatka piersiowa, jama brzuszna, miednica, kończyny) 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0FEB26" w14:textId="77777777" w:rsidR="002137F4" w:rsidRPr="008E4873" w:rsidRDefault="002137F4" w:rsidP="00C90D0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CD4C4" w14:textId="430B13F3" w:rsidR="002137F4" w:rsidRPr="008E4873" w:rsidRDefault="0034615F" w:rsidP="003461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2137F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</w:t>
            </w:r>
            <w:r w:rsidR="002137F4">
              <w:rPr>
                <w:color w:val="000000"/>
              </w:rPr>
              <w:t>00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A3B3361" w14:textId="77777777" w:rsidR="002137F4" w:rsidRPr="008E4873" w:rsidRDefault="002137F4" w:rsidP="00C90D00">
            <w:pPr>
              <w:rPr>
                <w:color w:val="000000"/>
                <w:sz w:val="24"/>
                <w:szCs w:val="24"/>
              </w:rPr>
            </w:pPr>
          </w:p>
        </w:tc>
      </w:tr>
      <w:tr w:rsidR="002137F4" w:rsidRPr="008E4873" w14:paraId="1188C16F" w14:textId="77777777" w:rsidTr="00C90D00">
        <w:trPr>
          <w:trHeight w:val="49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223D9D" w14:textId="77777777" w:rsidR="002137F4" w:rsidRPr="008E4873" w:rsidRDefault="002137F4" w:rsidP="00C90D00">
            <w:pPr>
              <w:rPr>
                <w:b/>
                <w:bCs/>
                <w:color w:val="00000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29AA9" w14:textId="77777777" w:rsidR="002137F4" w:rsidRPr="008E4873" w:rsidRDefault="002137F4" w:rsidP="00C90D00">
            <w:pPr>
              <w:rPr>
                <w:color w:val="000000"/>
                <w:sz w:val="22"/>
                <w:szCs w:val="22"/>
              </w:rPr>
            </w:pPr>
            <w:r w:rsidRPr="008E4873">
              <w:rPr>
                <w:color w:val="000000"/>
                <w:sz w:val="22"/>
                <w:szCs w:val="22"/>
              </w:rPr>
              <w:t xml:space="preserve">czas realizacji - max do 2 godz. 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140B27" w14:textId="77777777" w:rsidR="002137F4" w:rsidRPr="008E4873" w:rsidRDefault="002137F4" w:rsidP="00C90D0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FCB521" w14:textId="77777777" w:rsidR="002137F4" w:rsidRPr="008E4873" w:rsidRDefault="002137F4" w:rsidP="00C90D0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E487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0BD8449" w14:textId="77777777" w:rsidR="002137F4" w:rsidRPr="008E4873" w:rsidRDefault="002137F4" w:rsidP="00C90D00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46717BCB" w14:textId="77777777" w:rsidR="002137F4" w:rsidRDefault="002137F4" w:rsidP="002137F4">
      <w:pPr>
        <w:rPr>
          <w:sz w:val="22"/>
          <w:szCs w:val="22"/>
        </w:rPr>
      </w:pPr>
    </w:p>
    <w:p w14:paraId="0AA6E4A1" w14:textId="77777777" w:rsidR="002137F4" w:rsidRDefault="002137F4" w:rsidP="002137F4">
      <w:pPr>
        <w:rPr>
          <w:sz w:val="22"/>
          <w:szCs w:val="22"/>
        </w:rPr>
      </w:pPr>
    </w:p>
    <w:p w14:paraId="3F9DABB6" w14:textId="77777777" w:rsidR="002137F4" w:rsidRDefault="002137F4" w:rsidP="002137F4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ED139F0" w14:textId="77777777" w:rsidR="002137F4" w:rsidRPr="00CB3083" w:rsidRDefault="002137F4" w:rsidP="002137F4">
      <w:pPr>
        <w:ind w:left="6372" w:firstLine="708"/>
        <w:rPr>
          <w:b/>
          <w:sz w:val="22"/>
          <w:szCs w:val="22"/>
        </w:rPr>
      </w:pPr>
      <w:r w:rsidRPr="00CB3083">
        <w:rPr>
          <w:b/>
          <w:sz w:val="22"/>
          <w:szCs w:val="22"/>
        </w:rPr>
        <w:t>SUMA:…………………</w:t>
      </w:r>
    </w:p>
    <w:p w14:paraId="5BA87757" w14:textId="77777777" w:rsidR="002137F4" w:rsidRDefault="002137F4" w:rsidP="002137F4">
      <w:pPr>
        <w:rPr>
          <w:sz w:val="22"/>
          <w:szCs w:val="22"/>
        </w:rPr>
      </w:pPr>
    </w:p>
    <w:p w14:paraId="68F7258F" w14:textId="77777777" w:rsidR="002137F4" w:rsidRDefault="002137F4" w:rsidP="002137F4">
      <w:pPr>
        <w:rPr>
          <w:sz w:val="22"/>
          <w:szCs w:val="22"/>
        </w:rPr>
      </w:pPr>
    </w:p>
    <w:p w14:paraId="6C68E0CC" w14:textId="77777777" w:rsidR="002137F4" w:rsidRDefault="002137F4" w:rsidP="002137F4">
      <w:pPr>
        <w:rPr>
          <w:sz w:val="22"/>
          <w:szCs w:val="22"/>
        </w:rPr>
      </w:pPr>
      <w:r>
        <w:rPr>
          <w:sz w:val="22"/>
          <w:szCs w:val="22"/>
        </w:rPr>
        <w:t>Łączna cena brutto oferty (suma wszystkich pozycji z kolumny 5 - SUMA):……………………………</w:t>
      </w:r>
    </w:p>
    <w:p w14:paraId="0E84E9FF" w14:textId="77777777" w:rsidR="002137F4" w:rsidRDefault="002137F4" w:rsidP="002137F4">
      <w:pPr>
        <w:rPr>
          <w:sz w:val="22"/>
          <w:szCs w:val="22"/>
        </w:rPr>
      </w:pPr>
    </w:p>
    <w:p w14:paraId="1C11A718" w14:textId="77777777" w:rsidR="002137F4" w:rsidRPr="00083D95" w:rsidRDefault="002137F4" w:rsidP="002137F4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…………………………………………………………………………………………………………….</w:t>
      </w:r>
    </w:p>
    <w:p w14:paraId="6C43F3D2" w14:textId="77777777" w:rsidR="002137F4" w:rsidRDefault="002137F4" w:rsidP="002137F4">
      <w:pPr>
        <w:spacing w:line="360" w:lineRule="auto"/>
        <w:jc w:val="right"/>
      </w:pPr>
    </w:p>
    <w:p w14:paraId="05EDB0A9" w14:textId="77777777" w:rsidR="002137F4" w:rsidRDefault="002137F4" w:rsidP="002137F4">
      <w:pPr>
        <w:spacing w:line="360" w:lineRule="auto"/>
        <w:jc w:val="right"/>
      </w:pPr>
    </w:p>
    <w:p w14:paraId="0A9EF021" w14:textId="77777777" w:rsidR="002137F4" w:rsidRPr="0078198C" w:rsidRDefault="002137F4" w:rsidP="002137F4">
      <w:pPr>
        <w:spacing w:line="360" w:lineRule="auto"/>
        <w:jc w:val="right"/>
        <w:rPr>
          <w:bCs/>
          <w:sz w:val="24"/>
          <w:szCs w:val="24"/>
        </w:rPr>
      </w:pPr>
      <w:r w:rsidRPr="0078198C">
        <w:rPr>
          <w:bCs/>
          <w:sz w:val="24"/>
          <w:szCs w:val="24"/>
        </w:rPr>
        <w:t>................................................................</w:t>
      </w:r>
    </w:p>
    <w:p w14:paraId="0E6EE654" w14:textId="77777777" w:rsidR="002137F4" w:rsidRPr="00083D95" w:rsidRDefault="002137F4" w:rsidP="002137F4">
      <w:pPr>
        <w:jc w:val="right"/>
      </w:pPr>
      <w:r w:rsidRPr="00083D95">
        <w:rPr>
          <w:sz w:val="24"/>
          <w:szCs w:val="24"/>
        </w:rPr>
        <w:t>Podpis i pieczątka Oferenta</w:t>
      </w:r>
    </w:p>
    <w:p w14:paraId="1E4231A0" w14:textId="77777777" w:rsidR="001A2CDF" w:rsidRDefault="001A2CDF"/>
    <w:sectPr w:rsidR="001A2CDF" w:rsidSect="002137F4">
      <w:pgSz w:w="11906" w:h="16838"/>
      <w:pgMar w:top="426" w:right="1133" w:bottom="993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81C"/>
    <w:rsid w:val="001A2CDF"/>
    <w:rsid w:val="002137F4"/>
    <w:rsid w:val="0034615F"/>
    <w:rsid w:val="0038228B"/>
    <w:rsid w:val="0075181C"/>
    <w:rsid w:val="00AE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6AA67-1BF9-4648-9B39-B0E175B4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37F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137F4"/>
    <w:pPr>
      <w:keepNext/>
      <w:jc w:val="both"/>
      <w:outlineLvl w:val="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2137F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97D498D0</Template>
  <TotalTime>0</TotalTime>
  <Pages>1</Pages>
  <Words>153</Words>
  <Characters>923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Kmita</dc:creator>
  <cp:keywords/>
  <dc:description/>
  <cp:lastModifiedBy>Daria Dwornik</cp:lastModifiedBy>
  <cp:revision>2</cp:revision>
  <dcterms:created xsi:type="dcterms:W3CDTF">2026-06-19T12:18:00Z</dcterms:created>
  <dcterms:modified xsi:type="dcterms:W3CDTF">2026-06-19T12:18:00Z</dcterms:modified>
</cp:coreProperties>
</file>