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CF41E6" w14:textId="77777777" w:rsidR="005F6C57" w:rsidRPr="007E6D49" w:rsidRDefault="005F6C57" w:rsidP="005F6C57">
      <w:pPr>
        <w:tabs>
          <w:tab w:val="left" w:pos="11482"/>
          <w:tab w:val="left" w:pos="12616"/>
        </w:tabs>
        <w:ind w:left="-180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Załącznik nr  3</w:t>
      </w:r>
      <w:r w:rsidRPr="007E6D49">
        <w:rPr>
          <w:sz w:val="24"/>
          <w:szCs w:val="24"/>
        </w:rPr>
        <w:t xml:space="preserve"> do SWKO</w:t>
      </w:r>
      <w:r>
        <w:rPr>
          <w:sz w:val="24"/>
          <w:szCs w:val="24"/>
        </w:rPr>
        <w:t xml:space="preserve"> </w:t>
      </w:r>
    </w:p>
    <w:p w14:paraId="461FF19E" w14:textId="77777777" w:rsidR="005F6C57" w:rsidRPr="007E6D49" w:rsidRDefault="005F6C57" w:rsidP="005F6C57">
      <w:pPr>
        <w:rPr>
          <w:sz w:val="24"/>
          <w:szCs w:val="24"/>
        </w:rPr>
      </w:pPr>
    </w:p>
    <w:p w14:paraId="528504CD" w14:textId="77777777" w:rsidR="005F6C57" w:rsidRDefault="005F6C57" w:rsidP="005F6C57">
      <w:pPr>
        <w:rPr>
          <w:b/>
          <w:bCs/>
          <w:sz w:val="24"/>
          <w:szCs w:val="24"/>
        </w:rPr>
      </w:pPr>
      <w:r w:rsidRPr="007E6D49">
        <w:rPr>
          <w:b/>
          <w:bCs/>
          <w:sz w:val="24"/>
          <w:szCs w:val="24"/>
        </w:rPr>
        <w:t>Lista osób uprawnionych do wykonywania badań</w:t>
      </w:r>
      <w:r>
        <w:rPr>
          <w:b/>
          <w:bCs/>
          <w:sz w:val="24"/>
          <w:szCs w:val="24"/>
        </w:rPr>
        <w:t xml:space="preserve"> (załącznik do oferty oferenta ....................................................</w:t>
      </w:r>
    </w:p>
    <w:p w14:paraId="54161479" w14:textId="77777777" w:rsidR="005F6C57" w:rsidRPr="007E6D49" w:rsidRDefault="005F6C57" w:rsidP="005F6C5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(nazwa oferenta)</w:t>
      </w:r>
    </w:p>
    <w:p w14:paraId="6E1C444A" w14:textId="77777777" w:rsidR="005F6C57" w:rsidRPr="007E6D49" w:rsidRDefault="005F6C57" w:rsidP="005F6C57">
      <w:pPr>
        <w:rPr>
          <w:b/>
          <w:bCs/>
          <w:sz w:val="24"/>
          <w:szCs w:val="24"/>
        </w:rPr>
      </w:pPr>
    </w:p>
    <w:tbl>
      <w:tblPr>
        <w:tblW w:w="12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611"/>
        <w:gridCol w:w="2610"/>
        <w:gridCol w:w="2142"/>
        <w:gridCol w:w="1701"/>
        <w:gridCol w:w="1985"/>
      </w:tblGrid>
      <w:tr w:rsidR="005F6C57" w:rsidRPr="007E6D49" w14:paraId="42B0D43B" w14:textId="77777777" w:rsidTr="00C90D00">
        <w:tc>
          <w:tcPr>
            <w:tcW w:w="779" w:type="dxa"/>
            <w:vAlign w:val="center"/>
          </w:tcPr>
          <w:p w14:paraId="4D74BF05" w14:textId="77777777" w:rsidR="005F6C57" w:rsidRPr="007E6D49" w:rsidRDefault="005F6C57" w:rsidP="00C90D00">
            <w:pPr>
              <w:jc w:val="center"/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Lp.</w:t>
            </w:r>
          </w:p>
        </w:tc>
        <w:tc>
          <w:tcPr>
            <w:tcW w:w="3611" w:type="dxa"/>
            <w:vAlign w:val="center"/>
          </w:tcPr>
          <w:p w14:paraId="12D111A3" w14:textId="77777777" w:rsidR="005F6C57" w:rsidRPr="007E6D49" w:rsidRDefault="005F6C57" w:rsidP="00C90D00">
            <w:pPr>
              <w:jc w:val="center"/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Imię i nazwisko</w:t>
            </w:r>
          </w:p>
        </w:tc>
        <w:tc>
          <w:tcPr>
            <w:tcW w:w="2610" w:type="dxa"/>
            <w:vAlign w:val="center"/>
          </w:tcPr>
          <w:p w14:paraId="799E667D" w14:textId="77777777" w:rsidR="005F6C57" w:rsidRPr="007E6D49" w:rsidRDefault="005F6C57" w:rsidP="00C90D00">
            <w:pPr>
              <w:jc w:val="center"/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Numer prawa wykonywania zawodu</w:t>
            </w:r>
          </w:p>
        </w:tc>
        <w:tc>
          <w:tcPr>
            <w:tcW w:w="2142" w:type="dxa"/>
            <w:vAlign w:val="center"/>
          </w:tcPr>
          <w:p w14:paraId="4CCEC62A" w14:textId="77777777" w:rsidR="005F6C57" w:rsidRPr="007E6D49" w:rsidRDefault="005F6C57" w:rsidP="00C90D00">
            <w:pPr>
              <w:jc w:val="center"/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Kwalifikacje/ /nazwa specjalności</w:t>
            </w:r>
          </w:p>
        </w:tc>
        <w:tc>
          <w:tcPr>
            <w:tcW w:w="1701" w:type="dxa"/>
            <w:vAlign w:val="center"/>
          </w:tcPr>
          <w:p w14:paraId="339523BB" w14:textId="77777777" w:rsidR="005F6C57" w:rsidRPr="007E6D49" w:rsidRDefault="005F6C57" w:rsidP="00C90D00">
            <w:pPr>
              <w:jc w:val="center"/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Stopień specjalizacji</w:t>
            </w:r>
          </w:p>
        </w:tc>
        <w:tc>
          <w:tcPr>
            <w:tcW w:w="1985" w:type="dxa"/>
            <w:vAlign w:val="center"/>
          </w:tcPr>
          <w:p w14:paraId="7B889B0A" w14:textId="77777777" w:rsidR="005F6C57" w:rsidRPr="007E6D49" w:rsidRDefault="005F6C57" w:rsidP="00C90D00">
            <w:pPr>
              <w:jc w:val="center"/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Stopień naukowy</w:t>
            </w:r>
          </w:p>
        </w:tc>
      </w:tr>
      <w:tr w:rsidR="005F6C57" w:rsidRPr="007E6D49" w14:paraId="2AC57173" w14:textId="77777777" w:rsidTr="00C90D00">
        <w:trPr>
          <w:trHeight w:val="593"/>
        </w:trPr>
        <w:tc>
          <w:tcPr>
            <w:tcW w:w="779" w:type="dxa"/>
          </w:tcPr>
          <w:p w14:paraId="14CAB02E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1</w:t>
            </w:r>
          </w:p>
        </w:tc>
        <w:tc>
          <w:tcPr>
            <w:tcW w:w="3611" w:type="dxa"/>
          </w:tcPr>
          <w:p w14:paraId="3ED598E5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23576E46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6C2E282D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1C841C1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3A8F693F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787D9DBF" w14:textId="77777777" w:rsidTr="00C90D00">
        <w:trPr>
          <w:trHeight w:val="332"/>
        </w:trPr>
        <w:tc>
          <w:tcPr>
            <w:tcW w:w="779" w:type="dxa"/>
          </w:tcPr>
          <w:p w14:paraId="739E2144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2</w:t>
            </w:r>
          </w:p>
        </w:tc>
        <w:tc>
          <w:tcPr>
            <w:tcW w:w="3611" w:type="dxa"/>
          </w:tcPr>
          <w:p w14:paraId="146F1B67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057AEEE7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582BB509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1FCCFF0D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66154F7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2F0546E5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306CE3A8" w14:textId="77777777" w:rsidTr="00C90D00">
        <w:tc>
          <w:tcPr>
            <w:tcW w:w="779" w:type="dxa"/>
          </w:tcPr>
          <w:p w14:paraId="0619B16F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3</w:t>
            </w:r>
          </w:p>
        </w:tc>
        <w:tc>
          <w:tcPr>
            <w:tcW w:w="3611" w:type="dxa"/>
          </w:tcPr>
          <w:p w14:paraId="22B8AB58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21921567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7C4BE05D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05EB48B9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E519B47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0BBEC3DE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26CCDC07" w14:textId="77777777" w:rsidTr="00C90D00">
        <w:tc>
          <w:tcPr>
            <w:tcW w:w="779" w:type="dxa"/>
          </w:tcPr>
          <w:p w14:paraId="5C666CDC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4</w:t>
            </w:r>
          </w:p>
        </w:tc>
        <w:tc>
          <w:tcPr>
            <w:tcW w:w="3611" w:type="dxa"/>
          </w:tcPr>
          <w:p w14:paraId="606B230A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092C1EC9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7CA5CAED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7F66D1FE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692ECB2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6D8F2009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59056BD3" w14:textId="77777777" w:rsidTr="00C90D00">
        <w:tc>
          <w:tcPr>
            <w:tcW w:w="779" w:type="dxa"/>
          </w:tcPr>
          <w:p w14:paraId="1C21BB9B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5</w:t>
            </w:r>
          </w:p>
        </w:tc>
        <w:tc>
          <w:tcPr>
            <w:tcW w:w="3611" w:type="dxa"/>
          </w:tcPr>
          <w:p w14:paraId="5526F296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5235570F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6359A9DF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01D6BE89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6583E2D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225604DE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6FE80123" w14:textId="77777777" w:rsidTr="00C90D00">
        <w:tc>
          <w:tcPr>
            <w:tcW w:w="779" w:type="dxa"/>
          </w:tcPr>
          <w:p w14:paraId="400659D1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6</w:t>
            </w:r>
          </w:p>
        </w:tc>
        <w:tc>
          <w:tcPr>
            <w:tcW w:w="3611" w:type="dxa"/>
          </w:tcPr>
          <w:p w14:paraId="4EB06A70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60F0176A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75BF1758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3EEF8301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58196E8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5786F814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7AAF9757" w14:textId="77777777" w:rsidTr="00C90D00">
        <w:tc>
          <w:tcPr>
            <w:tcW w:w="779" w:type="dxa"/>
          </w:tcPr>
          <w:p w14:paraId="32808ECE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7</w:t>
            </w:r>
          </w:p>
        </w:tc>
        <w:tc>
          <w:tcPr>
            <w:tcW w:w="3611" w:type="dxa"/>
          </w:tcPr>
          <w:p w14:paraId="08F34EAE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791E1484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12060BB6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0CFBED0F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7C204CF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293F410F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5B4ADE9D" w14:textId="77777777" w:rsidTr="00C90D00">
        <w:tc>
          <w:tcPr>
            <w:tcW w:w="779" w:type="dxa"/>
          </w:tcPr>
          <w:p w14:paraId="3D4DDBF7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8</w:t>
            </w:r>
          </w:p>
        </w:tc>
        <w:tc>
          <w:tcPr>
            <w:tcW w:w="3611" w:type="dxa"/>
          </w:tcPr>
          <w:p w14:paraId="6EFC7A34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66E9172C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172ADD9C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62846F5A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DB0CD0E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52B74124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5870ABF0" w14:textId="77777777" w:rsidTr="00C90D00">
        <w:tc>
          <w:tcPr>
            <w:tcW w:w="779" w:type="dxa"/>
          </w:tcPr>
          <w:p w14:paraId="624B1363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9</w:t>
            </w:r>
          </w:p>
        </w:tc>
        <w:tc>
          <w:tcPr>
            <w:tcW w:w="3611" w:type="dxa"/>
          </w:tcPr>
          <w:p w14:paraId="75339B72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57DF667D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306BAFD7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2E458A32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CD377C1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17A60DEB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6AC9F456" w14:textId="77777777" w:rsidTr="00C90D00">
        <w:tc>
          <w:tcPr>
            <w:tcW w:w="779" w:type="dxa"/>
          </w:tcPr>
          <w:p w14:paraId="7580FF89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10</w:t>
            </w:r>
          </w:p>
        </w:tc>
        <w:tc>
          <w:tcPr>
            <w:tcW w:w="3611" w:type="dxa"/>
          </w:tcPr>
          <w:p w14:paraId="70D81371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2C6ECCD0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31B41DA8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65E2848E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E042336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3FC7B079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  <w:tr w:rsidR="005F6C57" w:rsidRPr="007E6D49" w14:paraId="7F6E6BD7" w14:textId="77777777" w:rsidTr="00C90D00">
        <w:tc>
          <w:tcPr>
            <w:tcW w:w="779" w:type="dxa"/>
          </w:tcPr>
          <w:p w14:paraId="60AF7409" w14:textId="77777777" w:rsidR="005F6C57" w:rsidRPr="007E6D49" w:rsidRDefault="005F6C57" w:rsidP="00C90D00">
            <w:pPr>
              <w:rPr>
                <w:sz w:val="24"/>
                <w:szCs w:val="24"/>
              </w:rPr>
            </w:pPr>
            <w:r w:rsidRPr="007E6D49">
              <w:rPr>
                <w:sz w:val="24"/>
                <w:szCs w:val="24"/>
              </w:rPr>
              <w:t>11</w:t>
            </w:r>
          </w:p>
        </w:tc>
        <w:tc>
          <w:tcPr>
            <w:tcW w:w="3611" w:type="dxa"/>
          </w:tcPr>
          <w:p w14:paraId="46037395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  <w:p w14:paraId="0D75EDB4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14:paraId="002CCC50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14:paraId="51A6DC33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95A60C8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6B3F88C2" w14:textId="77777777" w:rsidR="005F6C57" w:rsidRPr="007E6D49" w:rsidRDefault="005F6C57" w:rsidP="00C90D00">
            <w:pPr>
              <w:rPr>
                <w:sz w:val="24"/>
                <w:szCs w:val="24"/>
              </w:rPr>
            </w:pPr>
          </w:p>
        </w:tc>
      </w:tr>
    </w:tbl>
    <w:p w14:paraId="4A2C1090" w14:textId="77777777" w:rsidR="005F6C57" w:rsidRPr="007E6D49" w:rsidRDefault="005F6C57" w:rsidP="005F6C57">
      <w:pPr>
        <w:rPr>
          <w:sz w:val="24"/>
          <w:szCs w:val="24"/>
        </w:rPr>
      </w:pPr>
    </w:p>
    <w:p w14:paraId="17844F17" w14:textId="77777777" w:rsidR="005F6C57" w:rsidRPr="007E6D49" w:rsidRDefault="005F6C57" w:rsidP="005F6C57">
      <w:pPr>
        <w:rPr>
          <w:sz w:val="24"/>
          <w:szCs w:val="24"/>
        </w:rPr>
      </w:pPr>
    </w:p>
    <w:p w14:paraId="49DAD29D" w14:textId="77777777" w:rsidR="005F6C57" w:rsidRPr="00EF654D" w:rsidRDefault="005F6C57" w:rsidP="005F6C57">
      <w:pPr>
        <w:spacing w:line="360" w:lineRule="auto"/>
        <w:jc w:val="right"/>
        <w:rPr>
          <w:bCs/>
          <w:sz w:val="24"/>
          <w:szCs w:val="24"/>
        </w:rPr>
      </w:pPr>
      <w:r w:rsidRPr="00EF654D">
        <w:rPr>
          <w:bCs/>
          <w:sz w:val="24"/>
          <w:szCs w:val="24"/>
        </w:rPr>
        <w:t>................................................................</w:t>
      </w:r>
    </w:p>
    <w:p w14:paraId="6ACE9FC8" w14:textId="77777777" w:rsidR="005F6C57" w:rsidRPr="007E6D49" w:rsidRDefault="005F6C57" w:rsidP="005F6C57">
      <w:pPr>
        <w:spacing w:line="360" w:lineRule="auto"/>
        <w:jc w:val="right"/>
        <w:rPr>
          <w:sz w:val="24"/>
          <w:szCs w:val="24"/>
        </w:rPr>
      </w:pPr>
      <w:r w:rsidRPr="007E6D49">
        <w:rPr>
          <w:sz w:val="24"/>
          <w:szCs w:val="24"/>
        </w:rPr>
        <w:t>Podpis i pieczątka Oferenta</w:t>
      </w:r>
      <w:r w:rsidRPr="007E6D49">
        <w:rPr>
          <w:sz w:val="24"/>
          <w:szCs w:val="24"/>
        </w:rPr>
        <w:tab/>
      </w:r>
    </w:p>
    <w:p w14:paraId="13D4B831" w14:textId="77777777" w:rsidR="005F6C57" w:rsidRPr="007E6D49" w:rsidRDefault="005F6C57" w:rsidP="005F6C57">
      <w:pPr>
        <w:jc w:val="right"/>
      </w:pPr>
    </w:p>
    <w:p w14:paraId="0C9E39FF" w14:textId="77777777" w:rsidR="001A2CDF" w:rsidRDefault="001A2CDF"/>
    <w:sectPr w:rsidR="001A2CDF" w:rsidSect="005F6C57">
      <w:pgSz w:w="16838" w:h="11906" w:orient="landscape"/>
      <w:pgMar w:top="900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89E"/>
    <w:rsid w:val="001A2CDF"/>
    <w:rsid w:val="0023489E"/>
    <w:rsid w:val="0038228B"/>
    <w:rsid w:val="005F6C57"/>
    <w:rsid w:val="0095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E50B0D-9061-4837-A129-4C74623B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6C5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6155ED9</Template>
  <TotalTime>0</TotalTime>
  <Pages>1</Pages>
  <Words>72</Words>
  <Characters>434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Kmita</dc:creator>
  <cp:keywords/>
  <dc:description/>
  <cp:lastModifiedBy>Daria Dwornik</cp:lastModifiedBy>
  <cp:revision>2</cp:revision>
  <dcterms:created xsi:type="dcterms:W3CDTF">2026-06-22T11:01:00Z</dcterms:created>
  <dcterms:modified xsi:type="dcterms:W3CDTF">2026-06-22T11:01:00Z</dcterms:modified>
</cp:coreProperties>
</file>