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3F" w:rsidRPr="00F1203F" w:rsidRDefault="00F1203F" w:rsidP="00F1203F">
      <w:pPr>
        <w:jc w:val="right"/>
      </w:pPr>
      <w:r>
        <w:rPr>
          <w:b/>
          <w:bCs/>
        </w:rPr>
        <w:t>z</w:t>
      </w:r>
      <w:r w:rsidRPr="00F1203F">
        <w:rPr>
          <w:b/>
          <w:bCs/>
        </w:rPr>
        <w:t xml:space="preserve">ałącznik nr </w:t>
      </w:r>
      <w:r w:rsidR="00113804">
        <w:rPr>
          <w:b/>
          <w:bCs/>
        </w:rPr>
        <w:t>6</w:t>
      </w:r>
      <w:r>
        <w:rPr>
          <w:b/>
          <w:bCs/>
        </w:rPr>
        <w:t xml:space="preserve"> </w:t>
      </w:r>
      <w:r w:rsidRPr="00F1203F">
        <w:rPr>
          <w:b/>
          <w:bCs/>
        </w:rPr>
        <w:t>do dokumentacji konkursowej</w:t>
      </w:r>
    </w:p>
    <w:p w:rsidR="00F1203F" w:rsidRPr="00F1203F" w:rsidRDefault="00F1203F" w:rsidP="00F1203F">
      <w:pPr>
        <w:jc w:val="center"/>
        <w:rPr>
          <w:b/>
          <w:bCs/>
        </w:rPr>
      </w:pPr>
      <w:r w:rsidRPr="00F1203F">
        <w:rPr>
          <w:b/>
          <w:bCs/>
        </w:rPr>
        <w:t>OŚWIADCZENIE WYKONAWCY O STOSOWANIU PROCEDUR ZAPEWNIAJĄCYCH JAKOŚĆ UDZIELANYCH ŚWIADCZEŃ ZDROWOTNYCH</w:t>
      </w:r>
    </w:p>
    <w:p w:rsidR="00F1203F" w:rsidRPr="00F1203F" w:rsidRDefault="00F1203F" w:rsidP="00F1203F">
      <w:r w:rsidRPr="00F1203F">
        <w:rPr>
          <w:b/>
          <w:bCs/>
        </w:rPr>
        <w:t>Nazwa Wykonawcy (podmiotu leczniczego):</w:t>
      </w:r>
      <w:r w:rsidRPr="00F1203F">
        <w:br/>
        <w:t>............................................................................................................................</w:t>
      </w:r>
    </w:p>
    <w:p w:rsidR="00F1203F" w:rsidRPr="00F1203F" w:rsidRDefault="00F1203F" w:rsidP="00F1203F">
      <w:r w:rsidRPr="00F1203F">
        <w:rPr>
          <w:b/>
          <w:bCs/>
        </w:rPr>
        <w:t>Adres:</w:t>
      </w:r>
      <w:r w:rsidRPr="00F1203F">
        <w:br/>
        <w:t>............................................................................................................................</w:t>
      </w:r>
    </w:p>
    <w:p w:rsidR="00F1203F" w:rsidRPr="000F43AA" w:rsidRDefault="00F1203F" w:rsidP="00F1203F">
      <w:r w:rsidRPr="00F1203F">
        <w:rPr>
          <w:b/>
          <w:bCs/>
        </w:rPr>
        <w:t>NIP:</w:t>
      </w:r>
      <w:r w:rsidRPr="00F1203F">
        <w:br/>
        <w:t>..................</w:t>
      </w:r>
      <w:bookmarkStart w:id="0" w:name="_GoBack"/>
      <w:r w:rsidRPr="000F43AA">
        <w:t>..........................................................................................................</w:t>
      </w:r>
    </w:p>
    <w:p w:rsidR="007A635A" w:rsidRPr="000F43AA" w:rsidRDefault="007A635A" w:rsidP="007A635A">
      <w:r w:rsidRPr="000F43AA">
        <w:t>Oświadczam, że reprezentowany przeze mnie podmiot leczniczy posiada i stosuje wewnętrzne procedury dotyczące organizacji i realizacji świadczeń zdrowotnych z zakresu diagnostyki obrazowej, w tym usług teleradiologicznych, zapewniające odpowiednią jakość udzielanych świadczeń oraz bezpieczeństwo pacjentów.</w:t>
      </w:r>
    </w:p>
    <w:p w:rsidR="007A635A" w:rsidRPr="007A635A" w:rsidRDefault="007A635A" w:rsidP="007A635A">
      <w:r w:rsidRPr="000F43AA">
        <w:t>Stosowane procedury obejmują w szczególności:</w:t>
      </w:r>
      <w:r w:rsidRPr="000F43AA">
        <w:br/>
        <w:t>• organizację i sposób wykonywania badań diagnostycznych, w tym realizację procesów związanych ze świadczeniem usług teleradiologicznych,</w:t>
      </w:r>
      <w:r w:rsidRPr="000F43AA">
        <w:br/>
        <w:t xml:space="preserve">• nadzór nad jakością wykonywanych badań oraz </w:t>
      </w:r>
      <w:bookmarkEnd w:id="0"/>
      <w:r w:rsidRPr="007A635A">
        <w:t>sporządzanych opisów diagnostycznych,</w:t>
      </w:r>
      <w:r w:rsidRPr="007A635A">
        <w:br/>
        <w:t>• zapewnienie kwalifikacji personelu wykonującego świadczenia,</w:t>
      </w:r>
      <w:r w:rsidRPr="007A635A">
        <w:br/>
        <w:t>• postępowanie zgodnie z obowiązującymi przepisami prawa oraz standardami udzielania świadczeń zdrowotnych,</w:t>
      </w:r>
      <w:r w:rsidRPr="007A635A">
        <w:br/>
        <w:t>• prowadzenie i ochronę dokumentacji medycznej.</w:t>
      </w:r>
    </w:p>
    <w:p w:rsidR="00F1203F" w:rsidRPr="00F1203F" w:rsidRDefault="00F1203F" w:rsidP="00F1203F">
      <w:r w:rsidRPr="00F1203F">
        <w:t>Oświadczam, że powyższe procedury są wdrożone i stosowane w bieżącej działalności podmiotu leczniczego.</w:t>
      </w:r>
    </w:p>
    <w:p w:rsidR="00F1203F" w:rsidRPr="00F1203F" w:rsidRDefault="00F1203F" w:rsidP="00F1203F">
      <w:r w:rsidRPr="00F1203F">
        <w:t>..............................................................</w:t>
      </w:r>
      <w:r w:rsidRPr="00F1203F">
        <w:br/>
        <w:t>miejscowość, data</w:t>
      </w:r>
    </w:p>
    <w:p w:rsidR="00F1203F" w:rsidRPr="00F1203F" w:rsidRDefault="00F1203F" w:rsidP="00F1203F">
      <w:r w:rsidRPr="00F1203F">
        <w:t>..............................................................</w:t>
      </w:r>
      <w:r w:rsidRPr="00F1203F">
        <w:br/>
        <w:t>podpis osoby uprawnionej do reprezentowania podmiotu leczniczego</w:t>
      </w:r>
    </w:p>
    <w:p w:rsidR="006046DE" w:rsidRDefault="006046DE"/>
    <w:sectPr w:rsidR="006046DE" w:rsidSect="00140BEB">
      <w:pgSz w:w="11906" w:h="16838"/>
      <w:pgMar w:top="567" w:right="991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32043"/>
    <w:multiLevelType w:val="multilevel"/>
    <w:tmpl w:val="D69E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13"/>
    <w:rsid w:val="000F43AA"/>
    <w:rsid w:val="00113804"/>
    <w:rsid w:val="00140BEB"/>
    <w:rsid w:val="00246929"/>
    <w:rsid w:val="00461A33"/>
    <w:rsid w:val="006046DE"/>
    <w:rsid w:val="007A635A"/>
    <w:rsid w:val="00E26E13"/>
    <w:rsid w:val="00F1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B0584-0259-4D9C-9D54-4CAC1B4A2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0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47DE81FF</Template>
  <TotalTime>5</TotalTime>
  <Pages>1</Pages>
  <Words>239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Dwornik</dc:creator>
  <cp:keywords/>
  <dc:description/>
  <cp:lastModifiedBy>Daria Dwornik</cp:lastModifiedBy>
  <cp:revision>7</cp:revision>
  <dcterms:created xsi:type="dcterms:W3CDTF">2026-06-29T07:50:00Z</dcterms:created>
  <dcterms:modified xsi:type="dcterms:W3CDTF">2026-07-21T11:11:00Z</dcterms:modified>
</cp:coreProperties>
</file>